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D18" w:rsidRPr="009E08FA" w:rsidRDefault="00314D30" w:rsidP="00A051AE">
      <w:pPr>
        <w:jc w:val="center"/>
        <w:rPr>
          <w:rFonts w:ascii="Muli" w:hAnsi="Muli"/>
          <w:b/>
          <w:sz w:val="20"/>
          <w:szCs w:val="20"/>
        </w:rPr>
      </w:pPr>
      <w:r w:rsidRPr="009E08FA">
        <w:rPr>
          <w:rFonts w:ascii="Muli" w:hAnsi="Muli"/>
          <w:b/>
          <w:sz w:val="20"/>
          <w:szCs w:val="20"/>
        </w:rPr>
        <w:t>201</w:t>
      </w:r>
      <w:r w:rsidR="00C37FE4">
        <w:rPr>
          <w:rFonts w:ascii="Muli" w:hAnsi="Muli"/>
          <w:b/>
          <w:sz w:val="20"/>
          <w:szCs w:val="20"/>
        </w:rPr>
        <w:t>9</w:t>
      </w:r>
      <w:r w:rsidRPr="009E08FA">
        <w:rPr>
          <w:rFonts w:ascii="Muli" w:hAnsi="Muli"/>
          <w:b/>
          <w:sz w:val="20"/>
          <w:szCs w:val="20"/>
        </w:rPr>
        <w:t xml:space="preserve"> </w:t>
      </w:r>
      <w:r w:rsidR="00BA5850" w:rsidRPr="009E08FA">
        <w:rPr>
          <w:rFonts w:ascii="Muli" w:hAnsi="Muli"/>
          <w:b/>
          <w:sz w:val="20"/>
          <w:szCs w:val="20"/>
        </w:rPr>
        <w:t>Qualifications</w:t>
      </w:r>
    </w:p>
    <w:p w:rsidR="001707D6" w:rsidRPr="009E08FA" w:rsidRDefault="001707D6" w:rsidP="001707D6">
      <w:pPr>
        <w:jc w:val="center"/>
        <w:rPr>
          <w:rFonts w:ascii="Muli" w:hAnsi="Muli"/>
          <w:b/>
          <w:sz w:val="20"/>
          <w:szCs w:val="20"/>
        </w:rPr>
      </w:pPr>
      <w:r w:rsidRPr="009E08FA">
        <w:rPr>
          <w:rFonts w:ascii="Muli" w:hAnsi="Muli"/>
          <w:b/>
          <w:sz w:val="20"/>
          <w:szCs w:val="20"/>
        </w:rPr>
        <w:t>GSCE</w:t>
      </w:r>
    </w:p>
    <w:tbl>
      <w:tblPr>
        <w:tblStyle w:val="TableGrid"/>
        <w:tblW w:w="9220" w:type="dxa"/>
        <w:jc w:val="center"/>
        <w:tblLayout w:type="fixed"/>
        <w:tblLook w:val="04A0" w:firstRow="1" w:lastRow="0" w:firstColumn="1" w:lastColumn="0" w:noHBand="0" w:noVBand="1"/>
      </w:tblPr>
      <w:tblGrid>
        <w:gridCol w:w="4111"/>
        <w:gridCol w:w="1140"/>
        <w:gridCol w:w="1007"/>
        <w:gridCol w:w="1107"/>
        <w:gridCol w:w="710"/>
        <w:gridCol w:w="1145"/>
      </w:tblGrid>
      <w:tr w:rsidR="00A051AE" w:rsidRPr="001707D6" w:rsidTr="00F52794">
        <w:trPr>
          <w:jc w:val="center"/>
        </w:trPr>
        <w:tc>
          <w:tcPr>
            <w:tcW w:w="4111" w:type="dxa"/>
            <w:shd w:val="clear" w:color="auto" w:fill="D9D9D9" w:themeFill="background1" w:themeFillShade="D9"/>
          </w:tcPr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SUBJECT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AWARDING BODY</w:t>
            </w:r>
          </w:p>
        </w:tc>
        <w:tc>
          <w:tcPr>
            <w:tcW w:w="1007" w:type="dxa"/>
            <w:shd w:val="clear" w:color="auto" w:fill="D9D9D9" w:themeFill="background1" w:themeFillShade="D9"/>
          </w:tcPr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CODE</w:t>
            </w:r>
          </w:p>
        </w:tc>
        <w:tc>
          <w:tcPr>
            <w:tcW w:w="1107" w:type="dxa"/>
            <w:shd w:val="clear" w:color="auto" w:fill="D9D9D9" w:themeFill="background1" w:themeFillShade="D9"/>
          </w:tcPr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QAN</w:t>
            </w:r>
          </w:p>
        </w:tc>
        <w:tc>
          <w:tcPr>
            <w:tcW w:w="710" w:type="dxa"/>
            <w:shd w:val="clear" w:color="auto" w:fill="D9D9D9" w:themeFill="background1" w:themeFillShade="D9"/>
          </w:tcPr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In</w:t>
            </w:r>
          </w:p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201</w:t>
            </w:r>
            <w:r w:rsidR="00367FE4">
              <w:rPr>
                <w:rFonts w:ascii="Muli" w:hAnsi="Muli"/>
                <w:b/>
                <w:sz w:val="16"/>
                <w:szCs w:val="16"/>
              </w:rPr>
              <w:t>9</w:t>
            </w:r>
          </w:p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PT</w:t>
            </w:r>
          </w:p>
        </w:tc>
        <w:tc>
          <w:tcPr>
            <w:tcW w:w="1145" w:type="dxa"/>
            <w:shd w:val="clear" w:color="auto" w:fill="D9D9D9" w:themeFill="background1" w:themeFillShade="D9"/>
          </w:tcPr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>Discount</w:t>
            </w:r>
          </w:p>
          <w:p w:rsidR="00A051AE" w:rsidRPr="001707D6" w:rsidRDefault="00A051AE" w:rsidP="00A051AE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1707D6">
              <w:rPr>
                <w:rFonts w:ascii="Muli" w:hAnsi="Muli"/>
                <w:b/>
                <w:sz w:val="16"/>
                <w:szCs w:val="16"/>
              </w:rPr>
              <w:t xml:space="preserve">Code 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234AA7" w:rsidRPr="00C37FE4" w:rsidRDefault="00234AA7" w:rsidP="00234AA7">
            <w:pPr>
              <w:rPr>
                <w:rFonts w:ascii="Muli" w:hAnsi="Muli"/>
                <w:sz w:val="18"/>
                <w:szCs w:val="18"/>
              </w:rPr>
            </w:pPr>
            <w:r w:rsidRPr="00C37FE4">
              <w:rPr>
                <w:rFonts w:ascii="Muli" w:hAnsi="Muli"/>
                <w:sz w:val="18"/>
                <w:szCs w:val="18"/>
              </w:rPr>
              <w:t>French</w:t>
            </w:r>
            <w:r w:rsidR="005D32C3" w:rsidRPr="00C37FE4">
              <w:rPr>
                <w:rFonts w:ascii="Muli" w:hAnsi="Muli"/>
                <w:sz w:val="18"/>
                <w:szCs w:val="18"/>
              </w:rPr>
              <w:t xml:space="preserve"> (9 – 1)</w:t>
            </w:r>
          </w:p>
          <w:p w:rsidR="00234AA7" w:rsidRPr="00C37FE4" w:rsidRDefault="00234AA7" w:rsidP="00C04470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234AA7" w:rsidRPr="00C37FE4" w:rsidRDefault="008E4312" w:rsidP="00234AA7">
            <w:pPr>
              <w:rPr>
                <w:rFonts w:ascii="Muli" w:hAnsi="Muli"/>
                <w:sz w:val="18"/>
                <w:szCs w:val="18"/>
              </w:rPr>
            </w:pPr>
            <w:r w:rsidRPr="00C37FE4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234AA7" w:rsidRPr="00C37FE4" w:rsidRDefault="00C207DB" w:rsidP="00234AA7">
            <w:pPr>
              <w:rPr>
                <w:rFonts w:ascii="Muli" w:hAnsi="Muli"/>
                <w:sz w:val="18"/>
                <w:szCs w:val="18"/>
              </w:rPr>
            </w:pPr>
            <w:r w:rsidRPr="00C37FE4">
              <w:rPr>
                <w:rFonts w:ascii="Muli" w:hAnsi="Muli"/>
                <w:sz w:val="18"/>
                <w:szCs w:val="18"/>
              </w:rPr>
              <w:t>1FR0</w:t>
            </w:r>
          </w:p>
        </w:tc>
        <w:tc>
          <w:tcPr>
            <w:tcW w:w="1107" w:type="dxa"/>
          </w:tcPr>
          <w:p w:rsidR="00234AA7" w:rsidRPr="00C37FE4" w:rsidRDefault="00C207DB" w:rsidP="00234AA7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C37FE4">
              <w:rPr>
                <w:rFonts w:ascii="Muli" w:hAnsi="Muli"/>
                <w:sz w:val="18"/>
                <w:szCs w:val="18"/>
              </w:rPr>
              <w:t>60187086</w:t>
            </w:r>
          </w:p>
        </w:tc>
        <w:tc>
          <w:tcPr>
            <w:tcW w:w="710" w:type="dxa"/>
          </w:tcPr>
          <w:p w:rsidR="00234AA7" w:rsidRPr="00C37FE4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C37FE4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234AA7" w:rsidRPr="00C37FE4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C37FE4">
              <w:rPr>
                <w:rFonts w:ascii="Muli" w:hAnsi="Muli"/>
                <w:sz w:val="18"/>
                <w:szCs w:val="18"/>
              </w:rPr>
              <w:t>FKF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562A9E" w:rsidRDefault="00C37FE4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History (</w:t>
            </w:r>
            <w:r w:rsidR="001D7917" w:rsidRPr="00562A9E">
              <w:rPr>
                <w:rFonts w:ascii="Muli" w:hAnsi="Muli"/>
                <w:sz w:val="18"/>
                <w:szCs w:val="18"/>
              </w:rPr>
              <w:t xml:space="preserve">9 – 1) </w:t>
            </w:r>
          </w:p>
          <w:p w:rsidR="0015788D" w:rsidRPr="00562A9E" w:rsidRDefault="0015788D" w:rsidP="00EC547F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562A9E" w:rsidRDefault="001D7917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1HIO</w:t>
            </w:r>
          </w:p>
        </w:tc>
        <w:tc>
          <w:tcPr>
            <w:tcW w:w="1107" w:type="dxa"/>
          </w:tcPr>
          <w:p w:rsidR="0015788D" w:rsidRPr="00562A9E" w:rsidRDefault="001D7917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60180924</w:t>
            </w:r>
          </w:p>
        </w:tc>
        <w:tc>
          <w:tcPr>
            <w:tcW w:w="710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DB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Maths</w:t>
            </w:r>
            <w:r w:rsidR="00523956" w:rsidRPr="00562A9E">
              <w:rPr>
                <w:rFonts w:ascii="Muli" w:hAnsi="Muli"/>
                <w:sz w:val="18"/>
                <w:szCs w:val="18"/>
              </w:rPr>
              <w:t xml:space="preserve"> (</w:t>
            </w:r>
            <w:r w:rsidRPr="00562A9E">
              <w:rPr>
                <w:rFonts w:ascii="Muli" w:hAnsi="Muli"/>
                <w:sz w:val="18"/>
                <w:szCs w:val="18"/>
              </w:rPr>
              <w:t xml:space="preserve">9 </w:t>
            </w:r>
            <w:r w:rsidR="00523956" w:rsidRPr="00562A9E">
              <w:rPr>
                <w:rFonts w:ascii="Muli" w:hAnsi="Muli"/>
                <w:sz w:val="18"/>
                <w:szCs w:val="18"/>
              </w:rPr>
              <w:t>–</w:t>
            </w:r>
            <w:r w:rsidRPr="00562A9E">
              <w:rPr>
                <w:rFonts w:ascii="Muli" w:hAnsi="Muli"/>
                <w:sz w:val="18"/>
                <w:szCs w:val="18"/>
              </w:rPr>
              <w:t xml:space="preserve"> 1</w:t>
            </w:r>
            <w:r w:rsidR="00523956" w:rsidRPr="00562A9E">
              <w:rPr>
                <w:rFonts w:ascii="Muli" w:hAnsi="Muli"/>
                <w:sz w:val="18"/>
                <w:szCs w:val="18"/>
              </w:rPr>
              <w:t>)</w:t>
            </w:r>
          </w:p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1MA1</w:t>
            </w:r>
          </w:p>
        </w:tc>
        <w:tc>
          <w:tcPr>
            <w:tcW w:w="1107" w:type="dxa"/>
          </w:tcPr>
          <w:p w:rsidR="0015788D" w:rsidRPr="00562A9E" w:rsidRDefault="0015788D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60147003</w:t>
            </w:r>
          </w:p>
        </w:tc>
        <w:tc>
          <w:tcPr>
            <w:tcW w:w="710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RB1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Music</w:t>
            </w:r>
            <w:r w:rsidR="00523956" w:rsidRPr="00562A9E">
              <w:rPr>
                <w:rFonts w:ascii="Muli" w:hAnsi="Muli"/>
                <w:sz w:val="18"/>
                <w:szCs w:val="18"/>
              </w:rPr>
              <w:t xml:space="preserve"> (9 – 1)</w:t>
            </w:r>
          </w:p>
          <w:p w:rsidR="0015788D" w:rsidRPr="00562A9E" w:rsidRDefault="0015788D" w:rsidP="00D22303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562A9E" w:rsidRDefault="00D22303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1MUO</w:t>
            </w:r>
          </w:p>
        </w:tc>
        <w:tc>
          <w:tcPr>
            <w:tcW w:w="1107" w:type="dxa"/>
          </w:tcPr>
          <w:p w:rsidR="0015788D" w:rsidRPr="00562A9E" w:rsidRDefault="00D22303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60182040</w:t>
            </w:r>
          </w:p>
        </w:tc>
        <w:tc>
          <w:tcPr>
            <w:tcW w:w="710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LF1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562A9E" w:rsidRDefault="0015788D" w:rsidP="00A2287B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 xml:space="preserve">Science – </w:t>
            </w:r>
            <w:r w:rsidR="00814155" w:rsidRPr="00562A9E">
              <w:rPr>
                <w:rFonts w:ascii="Muli" w:hAnsi="Muli"/>
                <w:sz w:val="18"/>
                <w:szCs w:val="18"/>
              </w:rPr>
              <w:t xml:space="preserve">Combined </w:t>
            </w:r>
            <w:r w:rsidR="00C04470" w:rsidRPr="00562A9E">
              <w:rPr>
                <w:rFonts w:ascii="Muli" w:hAnsi="Muli"/>
                <w:sz w:val="18"/>
                <w:szCs w:val="18"/>
              </w:rPr>
              <w:t>(9 – 1)</w:t>
            </w:r>
          </w:p>
          <w:p w:rsidR="00A2287B" w:rsidRPr="00562A9E" w:rsidRDefault="00A2287B" w:rsidP="00A2287B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562A9E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562A9E" w:rsidRDefault="00814155" w:rsidP="0015788D">
            <w:pPr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1SC0</w:t>
            </w:r>
          </w:p>
        </w:tc>
        <w:tc>
          <w:tcPr>
            <w:tcW w:w="1107" w:type="dxa"/>
          </w:tcPr>
          <w:p w:rsidR="0015788D" w:rsidRPr="00562A9E" w:rsidRDefault="00814155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60186124</w:t>
            </w:r>
          </w:p>
        </w:tc>
        <w:tc>
          <w:tcPr>
            <w:tcW w:w="710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562A9E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62A9E">
              <w:rPr>
                <w:rFonts w:ascii="Muli" w:hAnsi="Muli"/>
                <w:sz w:val="18"/>
                <w:szCs w:val="18"/>
              </w:rPr>
              <w:t>RA1E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Science – Biology</w:t>
            </w:r>
            <w:r w:rsidR="00814155" w:rsidRPr="006B5D25">
              <w:rPr>
                <w:rFonts w:ascii="Muli" w:hAnsi="Muli"/>
                <w:sz w:val="18"/>
                <w:szCs w:val="18"/>
              </w:rPr>
              <w:t xml:space="preserve"> (9 – 1)</w:t>
            </w:r>
          </w:p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6B5D25" w:rsidRDefault="00814155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1BI0</w:t>
            </w:r>
          </w:p>
        </w:tc>
        <w:tc>
          <w:tcPr>
            <w:tcW w:w="1107" w:type="dxa"/>
          </w:tcPr>
          <w:p w:rsidR="0015788D" w:rsidRPr="006B5D25" w:rsidRDefault="00814155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60186100</w:t>
            </w:r>
          </w:p>
        </w:tc>
        <w:tc>
          <w:tcPr>
            <w:tcW w:w="710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RH3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Science – Chemistry</w:t>
            </w:r>
            <w:r w:rsidR="00814155" w:rsidRPr="006B5D25">
              <w:rPr>
                <w:rFonts w:ascii="Muli" w:hAnsi="Muli"/>
                <w:sz w:val="18"/>
                <w:szCs w:val="18"/>
              </w:rPr>
              <w:t xml:space="preserve"> (9 – 1)</w:t>
            </w:r>
          </w:p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6B5D25" w:rsidRDefault="00814155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1CH0</w:t>
            </w:r>
          </w:p>
        </w:tc>
        <w:tc>
          <w:tcPr>
            <w:tcW w:w="1107" w:type="dxa"/>
          </w:tcPr>
          <w:p w:rsidR="0015788D" w:rsidRPr="006B5D25" w:rsidRDefault="00D35158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60186112</w:t>
            </w:r>
          </w:p>
        </w:tc>
        <w:tc>
          <w:tcPr>
            <w:tcW w:w="710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RD1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Science – Physics</w:t>
            </w:r>
            <w:r w:rsidR="00294B4E" w:rsidRPr="006B5D25">
              <w:rPr>
                <w:rFonts w:ascii="Muli" w:hAnsi="Muli"/>
                <w:sz w:val="18"/>
                <w:szCs w:val="18"/>
              </w:rPr>
              <w:t xml:space="preserve"> (9 – 1)</w:t>
            </w:r>
          </w:p>
          <w:p w:rsidR="0015788D" w:rsidRPr="006B5D25" w:rsidRDefault="0015788D" w:rsidP="00D35158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6B5D25" w:rsidRDefault="00D35158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1PH0</w:t>
            </w:r>
          </w:p>
        </w:tc>
        <w:tc>
          <w:tcPr>
            <w:tcW w:w="1107" w:type="dxa"/>
          </w:tcPr>
          <w:p w:rsidR="0015788D" w:rsidRPr="006B5D25" w:rsidRDefault="00294B4E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60186094</w:t>
            </w:r>
          </w:p>
        </w:tc>
        <w:tc>
          <w:tcPr>
            <w:tcW w:w="710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RC1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Spanish</w:t>
            </w:r>
            <w:r w:rsidR="00C207DB" w:rsidRPr="006B5D25">
              <w:rPr>
                <w:rFonts w:ascii="Muli" w:hAnsi="Muli"/>
                <w:sz w:val="18"/>
                <w:szCs w:val="18"/>
              </w:rPr>
              <w:t xml:space="preserve"> (9 – 1)</w:t>
            </w:r>
          </w:p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6B5D25" w:rsidRDefault="00C207DB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1SP0</w:t>
            </w:r>
          </w:p>
        </w:tc>
        <w:tc>
          <w:tcPr>
            <w:tcW w:w="1107" w:type="dxa"/>
          </w:tcPr>
          <w:p w:rsidR="0015788D" w:rsidRPr="006B5D25" w:rsidRDefault="00EF5BE0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60187104</w:t>
            </w:r>
          </w:p>
        </w:tc>
        <w:tc>
          <w:tcPr>
            <w:tcW w:w="710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FKS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D356E9" w:rsidRPr="006B5D25" w:rsidRDefault="00D356E9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Level 3 – Algebra</w:t>
            </w:r>
          </w:p>
          <w:p w:rsidR="00D356E9" w:rsidRPr="006B5D25" w:rsidRDefault="00D356E9" w:rsidP="0015788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D356E9" w:rsidRPr="006B5D25" w:rsidRDefault="00D356E9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D356E9" w:rsidRPr="006B5D25" w:rsidRDefault="001049F1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AAL30</w:t>
            </w:r>
          </w:p>
        </w:tc>
        <w:tc>
          <w:tcPr>
            <w:tcW w:w="1107" w:type="dxa"/>
          </w:tcPr>
          <w:p w:rsidR="00D356E9" w:rsidRPr="006B5D25" w:rsidRDefault="001049F1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60066325</w:t>
            </w:r>
          </w:p>
        </w:tc>
        <w:tc>
          <w:tcPr>
            <w:tcW w:w="710" w:type="dxa"/>
          </w:tcPr>
          <w:p w:rsidR="00D356E9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N</w:t>
            </w:r>
          </w:p>
        </w:tc>
        <w:tc>
          <w:tcPr>
            <w:tcW w:w="1145" w:type="dxa"/>
          </w:tcPr>
          <w:p w:rsidR="00D356E9" w:rsidRPr="00C37FE4" w:rsidRDefault="003777D7" w:rsidP="008106A1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-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Level 2 Higher Project</w:t>
            </w:r>
          </w:p>
          <w:p w:rsidR="0015788D" w:rsidRPr="006B5D25" w:rsidRDefault="0015788D" w:rsidP="00D1059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15788D" w:rsidRPr="006B5D25" w:rsidRDefault="0015788D" w:rsidP="0015788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ZPJ20</w:t>
            </w:r>
          </w:p>
        </w:tc>
        <w:tc>
          <w:tcPr>
            <w:tcW w:w="1107" w:type="dxa"/>
          </w:tcPr>
          <w:p w:rsidR="0015788D" w:rsidRPr="006B5D25" w:rsidRDefault="0015788D" w:rsidP="001578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50023718</w:t>
            </w:r>
          </w:p>
        </w:tc>
        <w:tc>
          <w:tcPr>
            <w:tcW w:w="710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N</w:t>
            </w:r>
          </w:p>
        </w:tc>
        <w:tc>
          <w:tcPr>
            <w:tcW w:w="1145" w:type="dxa"/>
          </w:tcPr>
          <w:p w:rsidR="0015788D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-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EA0010" w:rsidRPr="006B5D25" w:rsidRDefault="00EA0010" w:rsidP="00EA0010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Level 3 Extended Project</w:t>
            </w:r>
          </w:p>
          <w:p w:rsidR="00EA0010" w:rsidRPr="006B5D25" w:rsidRDefault="00EA0010" w:rsidP="00EA0010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EA0010" w:rsidRPr="006B5D25" w:rsidRDefault="00EA0010" w:rsidP="00EA0010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A0010" w:rsidRPr="006B5D25" w:rsidRDefault="00EA0010" w:rsidP="00EA0010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ZPJ30</w:t>
            </w:r>
          </w:p>
        </w:tc>
        <w:tc>
          <w:tcPr>
            <w:tcW w:w="1107" w:type="dxa"/>
          </w:tcPr>
          <w:p w:rsidR="00EA0010" w:rsidRPr="006B5D25" w:rsidRDefault="00EA0010" w:rsidP="00EA0010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5002372X</w:t>
            </w:r>
          </w:p>
        </w:tc>
        <w:tc>
          <w:tcPr>
            <w:tcW w:w="710" w:type="dxa"/>
          </w:tcPr>
          <w:p w:rsidR="00EA0010" w:rsidRPr="006B5D25" w:rsidRDefault="003777D7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N</w:t>
            </w:r>
          </w:p>
        </w:tc>
        <w:tc>
          <w:tcPr>
            <w:tcW w:w="1145" w:type="dxa"/>
          </w:tcPr>
          <w:p w:rsidR="00EA0010" w:rsidRPr="006B5D25" w:rsidRDefault="006B5D25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HC7</w:t>
            </w:r>
          </w:p>
        </w:tc>
      </w:tr>
      <w:tr w:rsidR="00C37FE4" w:rsidRPr="00C37FE4" w:rsidTr="001D02E3">
        <w:trPr>
          <w:jc w:val="center"/>
        </w:trPr>
        <w:tc>
          <w:tcPr>
            <w:tcW w:w="9220" w:type="dxa"/>
            <w:gridSpan w:val="6"/>
            <w:shd w:val="clear" w:color="auto" w:fill="D9D9D9" w:themeFill="background1" w:themeFillShade="D9"/>
          </w:tcPr>
          <w:p w:rsidR="00EA0010" w:rsidRPr="00C37FE4" w:rsidRDefault="00EA0010" w:rsidP="00EA0010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1955B6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Art &amp; Design</w:t>
            </w:r>
            <w:r w:rsidR="001955B6" w:rsidRPr="001955B6">
              <w:rPr>
                <w:rFonts w:ascii="Muli" w:hAnsi="Muli"/>
                <w:sz w:val="18"/>
                <w:szCs w:val="18"/>
              </w:rPr>
              <w:t xml:space="preserve"> -  Fine Art (</w:t>
            </w:r>
            <w:r w:rsidRPr="001955B6">
              <w:rPr>
                <w:rFonts w:ascii="Muli" w:hAnsi="Muli"/>
                <w:sz w:val="18"/>
                <w:szCs w:val="18"/>
              </w:rPr>
              <w:t>9 – 1)</w:t>
            </w:r>
          </w:p>
          <w:p w:rsidR="0074699D" w:rsidRPr="001955B6" w:rsidRDefault="0074699D" w:rsidP="0074699D">
            <w:pPr>
              <w:ind w:left="-964" w:firstLine="964"/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1955B6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1955B6" w:rsidRDefault="0074699D" w:rsidP="001955B6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820</w:t>
            </w:r>
            <w:r w:rsidR="001955B6" w:rsidRPr="001955B6">
              <w:rPr>
                <w:rFonts w:ascii="Muli" w:hAnsi="Muli"/>
                <w:sz w:val="18"/>
                <w:szCs w:val="18"/>
              </w:rPr>
              <w:t>2</w:t>
            </w:r>
          </w:p>
        </w:tc>
        <w:tc>
          <w:tcPr>
            <w:tcW w:w="1107" w:type="dxa"/>
          </w:tcPr>
          <w:p w:rsidR="0074699D" w:rsidRPr="001955B6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60180882</w:t>
            </w:r>
          </w:p>
        </w:tc>
        <w:tc>
          <w:tcPr>
            <w:tcW w:w="710" w:type="dxa"/>
          </w:tcPr>
          <w:p w:rsidR="0074699D" w:rsidRPr="001955B6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1955B6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JA2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Computer Science (9 – 1)</w:t>
            </w:r>
          </w:p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957FDA" w:rsidRDefault="00957FDA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8520</w:t>
            </w:r>
          </w:p>
        </w:tc>
        <w:tc>
          <w:tcPr>
            <w:tcW w:w="1107" w:type="dxa"/>
          </w:tcPr>
          <w:p w:rsidR="0074699D" w:rsidRPr="00957FDA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60183019</w:t>
            </w:r>
          </w:p>
        </w:tc>
        <w:tc>
          <w:tcPr>
            <w:tcW w:w="710" w:type="dxa"/>
          </w:tcPr>
          <w:p w:rsidR="0074699D" w:rsidRPr="00957FDA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957FDA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CK1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1955B6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English – Entry Level Certificate – silver step</w:t>
            </w:r>
          </w:p>
          <w:p w:rsidR="0074699D" w:rsidRPr="001955B6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 xml:space="preserve">(9e) </w:t>
            </w:r>
          </w:p>
        </w:tc>
        <w:tc>
          <w:tcPr>
            <w:tcW w:w="1140" w:type="dxa"/>
          </w:tcPr>
          <w:p w:rsidR="0074699D" w:rsidRPr="001955B6" w:rsidRDefault="0074699D" w:rsidP="0074699D">
            <w:pPr>
              <w:rPr>
                <w:rFonts w:ascii="Muli" w:hAnsi="Muli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1955B6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5972</w:t>
            </w:r>
          </w:p>
        </w:tc>
        <w:tc>
          <w:tcPr>
            <w:tcW w:w="1107" w:type="dxa"/>
          </w:tcPr>
          <w:p w:rsidR="0074699D" w:rsidRPr="001955B6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60159789</w:t>
            </w:r>
          </w:p>
        </w:tc>
        <w:tc>
          <w:tcPr>
            <w:tcW w:w="710" w:type="dxa"/>
          </w:tcPr>
          <w:p w:rsidR="0074699D" w:rsidRPr="001955B6" w:rsidRDefault="00373805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N</w:t>
            </w:r>
          </w:p>
        </w:tc>
        <w:tc>
          <w:tcPr>
            <w:tcW w:w="1145" w:type="dxa"/>
          </w:tcPr>
          <w:p w:rsidR="0074699D" w:rsidRPr="001955B6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HD2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1955B6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English – Entry Level Certificate – Gold step</w:t>
            </w:r>
          </w:p>
          <w:p w:rsidR="0074699D" w:rsidRPr="001955B6" w:rsidRDefault="0074699D" w:rsidP="001955B6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 xml:space="preserve">(10e) </w:t>
            </w:r>
          </w:p>
        </w:tc>
        <w:tc>
          <w:tcPr>
            <w:tcW w:w="1140" w:type="dxa"/>
          </w:tcPr>
          <w:p w:rsidR="0074699D" w:rsidRPr="001955B6" w:rsidRDefault="0074699D" w:rsidP="0074699D">
            <w:pPr>
              <w:rPr>
                <w:rFonts w:ascii="Muli" w:hAnsi="Muli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1955B6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5973</w:t>
            </w:r>
          </w:p>
        </w:tc>
        <w:tc>
          <w:tcPr>
            <w:tcW w:w="1107" w:type="dxa"/>
          </w:tcPr>
          <w:p w:rsidR="0074699D" w:rsidRPr="001955B6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60159789</w:t>
            </w:r>
          </w:p>
        </w:tc>
        <w:tc>
          <w:tcPr>
            <w:tcW w:w="710" w:type="dxa"/>
          </w:tcPr>
          <w:p w:rsidR="0074699D" w:rsidRPr="001955B6" w:rsidRDefault="00373805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N</w:t>
            </w:r>
          </w:p>
        </w:tc>
        <w:tc>
          <w:tcPr>
            <w:tcW w:w="1145" w:type="dxa"/>
          </w:tcPr>
          <w:p w:rsidR="0074699D" w:rsidRPr="001955B6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1955B6">
              <w:rPr>
                <w:rFonts w:ascii="Muli" w:hAnsi="Muli"/>
                <w:sz w:val="18"/>
                <w:szCs w:val="18"/>
              </w:rPr>
              <w:t>HD2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English Language (9 – 1)</w:t>
            </w:r>
          </w:p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8700</w:t>
            </w:r>
          </w:p>
        </w:tc>
        <w:tc>
          <w:tcPr>
            <w:tcW w:w="1107" w:type="dxa"/>
          </w:tcPr>
          <w:p w:rsidR="0074699D" w:rsidRPr="00EA581D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60142923</w:t>
            </w:r>
          </w:p>
        </w:tc>
        <w:tc>
          <w:tcPr>
            <w:tcW w:w="710" w:type="dxa"/>
          </w:tcPr>
          <w:p w:rsidR="0074699D" w:rsidRPr="00EA581D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EA581D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FK2B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6B5D25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English Literature (9 – 1)</w:t>
            </w:r>
          </w:p>
          <w:p w:rsidR="0074699D" w:rsidRPr="006B5D25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 xml:space="preserve">Level 1/2 </w:t>
            </w:r>
          </w:p>
        </w:tc>
        <w:tc>
          <w:tcPr>
            <w:tcW w:w="1140" w:type="dxa"/>
          </w:tcPr>
          <w:p w:rsidR="0074699D" w:rsidRPr="006B5D25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6B5D25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8702</w:t>
            </w:r>
          </w:p>
        </w:tc>
        <w:tc>
          <w:tcPr>
            <w:tcW w:w="1107" w:type="dxa"/>
          </w:tcPr>
          <w:p w:rsidR="0074699D" w:rsidRPr="006B5D25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60144476</w:t>
            </w:r>
          </w:p>
        </w:tc>
        <w:tc>
          <w:tcPr>
            <w:tcW w:w="710" w:type="dxa"/>
          </w:tcPr>
          <w:p w:rsidR="0074699D" w:rsidRPr="006B5D25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6B5D25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6B5D25">
              <w:rPr>
                <w:rFonts w:ascii="Muli" w:hAnsi="Muli"/>
                <w:sz w:val="18"/>
                <w:szCs w:val="18"/>
              </w:rPr>
              <w:t>FC4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Geography (9 -1)</w:t>
            </w:r>
          </w:p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8035</w:t>
            </w:r>
          </w:p>
        </w:tc>
        <w:tc>
          <w:tcPr>
            <w:tcW w:w="1107" w:type="dxa"/>
          </w:tcPr>
          <w:p w:rsidR="0074699D" w:rsidRPr="00EA581D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60184103</w:t>
            </w:r>
          </w:p>
        </w:tc>
        <w:tc>
          <w:tcPr>
            <w:tcW w:w="710" w:type="dxa"/>
          </w:tcPr>
          <w:p w:rsidR="0074699D" w:rsidRPr="00EA581D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EA581D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RF4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Photography (Art &amp; Design 9 - 1)</w:t>
            </w:r>
          </w:p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AQA</w:t>
            </w:r>
          </w:p>
        </w:tc>
        <w:tc>
          <w:tcPr>
            <w:tcW w:w="1007" w:type="dxa"/>
          </w:tcPr>
          <w:p w:rsidR="0074699D" w:rsidRPr="00EA581D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8206</w:t>
            </w:r>
          </w:p>
        </w:tc>
        <w:tc>
          <w:tcPr>
            <w:tcW w:w="1107" w:type="dxa"/>
          </w:tcPr>
          <w:p w:rsidR="0074699D" w:rsidRPr="00EA581D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60180882</w:t>
            </w:r>
          </w:p>
        </w:tc>
        <w:tc>
          <w:tcPr>
            <w:tcW w:w="710" w:type="dxa"/>
          </w:tcPr>
          <w:p w:rsidR="0074699D" w:rsidRPr="00EA581D" w:rsidRDefault="00373805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EA581D" w:rsidRDefault="0074699D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EA581D">
              <w:rPr>
                <w:rFonts w:ascii="Muli" w:hAnsi="Muli"/>
                <w:sz w:val="18"/>
                <w:szCs w:val="18"/>
              </w:rPr>
              <w:t>KJ1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140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007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107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145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Citizenship (9 - 1)</w:t>
            </w:r>
          </w:p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OCR</w:t>
            </w:r>
          </w:p>
        </w:tc>
        <w:tc>
          <w:tcPr>
            <w:tcW w:w="1007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J270</w:t>
            </w:r>
          </w:p>
        </w:tc>
        <w:tc>
          <w:tcPr>
            <w:tcW w:w="1107" w:type="dxa"/>
          </w:tcPr>
          <w:p w:rsidR="0074699D" w:rsidRPr="00957FDA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60184188</w:t>
            </w:r>
          </w:p>
        </w:tc>
        <w:tc>
          <w:tcPr>
            <w:tcW w:w="710" w:type="dxa"/>
          </w:tcPr>
          <w:p w:rsidR="0074699D" w:rsidRPr="00957FDA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C37FE4" w:rsidRDefault="00373805" w:rsidP="008106A1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  <w:r w:rsidRPr="00373805">
              <w:rPr>
                <w:rFonts w:ascii="Muli" w:hAnsi="Muli"/>
                <w:sz w:val="18"/>
                <w:szCs w:val="18"/>
              </w:rPr>
              <w:t>EE31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Psychology</w:t>
            </w:r>
            <w:r w:rsidR="00957FDA" w:rsidRPr="00957FDA">
              <w:rPr>
                <w:rFonts w:ascii="Muli" w:hAnsi="Muli"/>
                <w:sz w:val="18"/>
                <w:szCs w:val="18"/>
              </w:rPr>
              <w:t xml:space="preserve"> (9 - 1)</w:t>
            </w:r>
          </w:p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OCR</w:t>
            </w:r>
          </w:p>
        </w:tc>
        <w:tc>
          <w:tcPr>
            <w:tcW w:w="1007" w:type="dxa"/>
          </w:tcPr>
          <w:p w:rsidR="0074699D" w:rsidRPr="00957FDA" w:rsidRDefault="00957FDA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J203</w:t>
            </w:r>
          </w:p>
        </w:tc>
        <w:tc>
          <w:tcPr>
            <w:tcW w:w="1107" w:type="dxa"/>
          </w:tcPr>
          <w:p w:rsidR="0074699D" w:rsidRPr="00957FDA" w:rsidRDefault="00957FDA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60311095</w:t>
            </w:r>
          </w:p>
          <w:p w:rsidR="0074699D" w:rsidRPr="00957FDA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710" w:type="dxa"/>
          </w:tcPr>
          <w:p w:rsidR="0074699D" w:rsidRPr="00957FDA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C37FE4" w:rsidRDefault="008106A1" w:rsidP="008106A1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  <w:r w:rsidRPr="00373805">
              <w:rPr>
                <w:rFonts w:ascii="Muli" w:hAnsi="Muli"/>
                <w:sz w:val="18"/>
                <w:szCs w:val="18"/>
              </w:rPr>
              <w:t>PK1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Drama (9 – 1)</w:t>
            </w:r>
          </w:p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OCR</w:t>
            </w:r>
          </w:p>
        </w:tc>
        <w:tc>
          <w:tcPr>
            <w:tcW w:w="1007" w:type="dxa"/>
          </w:tcPr>
          <w:p w:rsidR="0074699D" w:rsidRPr="00957FDA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J316</w:t>
            </w:r>
          </w:p>
        </w:tc>
        <w:tc>
          <w:tcPr>
            <w:tcW w:w="1107" w:type="dxa"/>
          </w:tcPr>
          <w:p w:rsidR="0074699D" w:rsidRPr="00957FDA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60189757</w:t>
            </w:r>
          </w:p>
        </w:tc>
        <w:tc>
          <w:tcPr>
            <w:tcW w:w="710" w:type="dxa"/>
          </w:tcPr>
          <w:p w:rsidR="0074699D" w:rsidRPr="00C37FE4" w:rsidRDefault="008106A1" w:rsidP="008106A1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  <w:r w:rsidRPr="00957FDA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C37FE4" w:rsidRDefault="008106A1" w:rsidP="008106A1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  <w:r w:rsidRPr="00373805">
              <w:rPr>
                <w:rFonts w:ascii="Muli" w:hAnsi="Muli"/>
                <w:sz w:val="18"/>
                <w:szCs w:val="18"/>
              </w:rPr>
              <w:t>LC11</w:t>
            </w: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140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007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107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rPr>
                <w:rFonts w:ascii="Muli" w:hAnsi="Muli"/>
                <w:color w:val="FF0000"/>
                <w:sz w:val="18"/>
                <w:szCs w:val="18"/>
              </w:rPr>
            </w:pPr>
          </w:p>
        </w:tc>
        <w:tc>
          <w:tcPr>
            <w:tcW w:w="1145" w:type="dxa"/>
            <w:shd w:val="clear" w:color="auto" w:fill="D9D9D9" w:themeFill="background1" w:themeFillShade="D9"/>
          </w:tcPr>
          <w:p w:rsidR="0074699D" w:rsidRPr="00C37FE4" w:rsidRDefault="0074699D" w:rsidP="0074699D">
            <w:pPr>
              <w:jc w:val="center"/>
              <w:rPr>
                <w:rFonts w:ascii="Muli" w:hAnsi="Muli"/>
                <w:color w:val="FF0000"/>
                <w:sz w:val="18"/>
                <w:szCs w:val="18"/>
              </w:rPr>
            </w:pPr>
          </w:p>
        </w:tc>
      </w:tr>
      <w:tr w:rsidR="00C37FE4" w:rsidRPr="00C37FE4" w:rsidTr="00F52794">
        <w:trPr>
          <w:jc w:val="center"/>
        </w:trPr>
        <w:tc>
          <w:tcPr>
            <w:tcW w:w="4111" w:type="dxa"/>
          </w:tcPr>
          <w:p w:rsidR="0074699D" w:rsidRPr="00BD4618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 xml:space="preserve">Food Preparation and Nutrition </w:t>
            </w:r>
          </w:p>
          <w:p w:rsidR="0074699D" w:rsidRPr="00BD4618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BD4618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WJEC</w:t>
            </w:r>
          </w:p>
          <w:p w:rsidR="0074699D" w:rsidRPr="00BD4618" w:rsidRDefault="0074699D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007" w:type="dxa"/>
          </w:tcPr>
          <w:p w:rsidR="0074699D" w:rsidRPr="00BD4618" w:rsidRDefault="0074699D" w:rsidP="0074699D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C560P1</w:t>
            </w:r>
          </w:p>
        </w:tc>
        <w:tc>
          <w:tcPr>
            <w:tcW w:w="1107" w:type="dxa"/>
          </w:tcPr>
          <w:p w:rsidR="0074699D" w:rsidRPr="00BD4618" w:rsidRDefault="0074699D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60180936</w:t>
            </w:r>
          </w:p>
        </w:tc>
        <w:tc>
          <w:tcPr>
            <w:tcW w:w="710" w:type="dxa"/>
          </w:tcPr>
          <w:p w:rsidR="0074699D" w:rsidRPr="00BD4618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BD4618" w:rsidRDefault="008106A1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NH6</w:t>
            </w:r>
          </w:p>
        </w:tc>
      </w:tr>
      <w:tr w:rsidR="0074699D" w:rsidRPr="00C37FE4" w:rsidTr="00F52794">
        <w:trPr>
          <w:jc w:val="center"/>
        </w:trPr>
        <w:tc>
          <w:tcPr>
            <w:tcW w:w="4111" w:type="dxa"/>
          </w:tcPr>
          <w:p w:rsidR="0074699D" w:rsidRPr="00BD4618" w:rsidRDefault="00BD4618" w:rsidP="0074699D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Design &amp; Technology (9 – 1)</w:t>
            </w:r>
          </w:p>
          <w:p w:rsidR="00BD4618" w:rsidRPr="00BD4618" w:rsidRDefault="00BD4618" w:rsidP="0074699D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74699D" w:rsidRPr="00BD4618" w:rsidRDefault="00BD4618" w:rsidP="0074699D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WJEC</w:t>
            </w:r>
          </w:p>
        </w:tc>
        <w:tc>
          <w:tcPr>
            <w:tcW w:w="1007" w:type="dxa"/>
          </w:tcPr>
          <w:p w:rsidR="0074699D" w:rsidRPr="00BD4618" w:rsidRDefault="00BD4618" w:rsidP="0074699D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C600QS</w:t>
            </w:r>
          </w:p>
        </w:tc>
        <w:tc>
          <w:tcPr>
            <w:tcW w:w="1107" w:type="dxa"/>
          </w:tcPr>
          <w:p w:rsidR="0074699D" w:rsidRPr="00BD4618" w:rsidRDefault="00BD4618" w:rsidP="0074699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60311216</w:t>
            </w:r>
          </w:p>
        </w:tc>
        <w:tc>
          <w:tcPr>
            <w:tcW w:w="710" w:type="dxa"/>
          </w:tcPr>
          <w:p w:rsidR="0074699D" w:rsidRPr="00373805" w:rsidRDefault="00373805" w:rsidP="00373805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373805">
              <w:rPr>
                <w:rFonts w:ascii="Muli" w:hAnsi="Muli"/>
                <w:sz w:val="18"/>
                <w:szCs w:val="18"/>
              </w:rPr>
              <w:t>Y</w:t>
            </w:r>
          </w:p>
        </w:tc>
        <w:tc>
          <w:tcPr>
            <w:tcW w:w="1145" w:type="dxa"/>
          </w:tcPr>
          <w:p w:rsidR="0074699D" w:rsidRPr="00373805" w:rsidRDefault="00373805" w:rsidP="00373805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373805">
              <w:rPr>
                <w:rFonts w:ascii="Muli" w:hAnsi="Muli"/>
                <w:sz w:val="18"/>
                <w:szCs w:val="18"/>
              </w:rPr>
              <w:t>VF1</w:t>
            </w:r>
          </w:p>
        </w:tc>
      </w:tr>
    </w:tbl>
    <w:p w:rsidR="00A051AE" w:rsidRPr="00C37FE4" w:rsidRDefault="00A051AE" w:rsidP="00A051AE">
      <w:pPr>
        <w:rPr>
          <w:rFonts w:ascii="Muli" w:hAnsi="Muli"/>
          <w:b/>
          <w:color w:val="FF0000"/>
          <w:sz w:val="18"/>
          <w:szCs w:val="18"/>
          <w:u w:val="single"/>
        </w:rPr>
      </w:pPr>
    </w:p>
    <w:p w:rsidR="00C70E83" w:rsidRPr="00C37FE4" w:rsidRDefault="00C70E83" w:rsidP="00A051AE">
      <w:pPr>
        <w:rPr>
          <w:rFonts w:ascii="Muli" w:hAnsi="Muli"/>
          <w:b/>
          <w:color w:val="FF0000"/>
          <w:sz w:val="18"/>
          <w:szCs w:val="18"/>
          <w:u w:val="single"/>
        </w:rPr>
      </w:pPr>
    </w:p>
    <w:p w:rsidR="00C70E83" w:rsidRPr="00C37FE4" w:rsidRDefault="00C70E83" w:rsidP="00A051AE">
      <w:pPr>
        <w:rPr>
          <w:rFonts w:ascii="Muli" w:hAnsi="Muli"/>
          <w:b/>
          <w:color w:val="FF0000"/>
          <w:sz w:val="18"/>
          <w:szCs w:val="18"/>
          <w:u w:val="single"/>
        </w:rPr>
      </w:pPr>
    </w:p>
    <w:p w:rsidR="00C70E83" w:rsidRDefault="00C70E83" w:rsidP="00A051AE">
      <w:pPr>
        <w:rPr>
          <w:rFonts w:ascii="Muli" w:hAnsi="Muli"/>
          <w:b/>
          <w:color w:val="FF0000"/>
          <w:sz w:val="18"/>
          <w:szCs w:val="18"/>
          <w:u w:val="single"/>
        </w:rPr>
      </w:pPr>
    </w:p>
    <w:p w:rsidR="00BD4618" w:rsidRPr="00C37FE4" w:rsidRDefault="00BD4618" w:rsidP="00A051AE">
      <w:pPr>
        <w:rPr>
          <w:rFonts w:ascii="Muli" w:hAnsi="Muli"/>
          <w:b/>
          <w:color w:val="FF0000"/>
          <w:sz w:val="18"/>
          <w:szCs w:val="18"/>
          <w:u w:val="single"/>
        </w:rPr>
      </w:pPr>
    </w:p>
    <w:p w:rsidR="001707D6" w:rsidRPr="00C37FE4" w:rsidRDefault="001707D6" w:rsidP="00A051AE">
      <w:pPr>
        <w:rPr>
          <w:rFonts w:ascii="Muli" w:hAnsi="Muli"/>
          <w:b/>
          <w:color w:val="FF0000"/>
          <w:sz w:val="18"/>
          <w:szCs w:val="18"/>
          <w:u w:val="single"/>
        </w:rPr>
      </w:pPr>
    </w:p>
    <w:p w:rsidR="00C70E83" w:rsidRPr="00BD4618" w:rsidRDefault="001707D6" w:rsidP="001707D6">
      <w:pPr>
        <w:jc w:val="center"/>
        <w:rPr>
          <w:rFonts w:ascii="Muli" w:hAnsi="Muli"/>
          <w:b/>
          <w:sz w:val="18"/>
          <w:szCs w:val="18"/>
          <w:u w:val="single"/>
        </w:rPr>
      </w:pPr>
      <w:r w:rsidRPr="00BD4618">
        <w:rPr>
          <w:rFonts w:ascii="Muli" w:hAnsi="Muli"/>
          <w:b/>
          <w:u w:val="single"/>
        </w:rPr>
        <w:lastRenderedPageBreak/>
        <w:t>Non-GCSE subjects</w:t>
      </w:r>
    </w:p>
    <w:tbl>
      <w:tblPr>
        <w:tblStyle w:val="TableGrid"/>
        <w:tblW w:w="7365" w:type="dxa"/>
        <w:jc w:val="center"/>
        <w:tblLayout w:type="fixed"/>
        <w:tblLook w:val="04A0" w:firstRow="1" w:lastRow="0" w:firstColumn="1" w:lastColumn="0" w:noHBand="0" w:noVBand="1"/>
      </w:tblPr>
      <w:tblGrid>
        <w:gridCol w:w="4111"/>
        <w:gridCol w:w="1140"/>
        <w:gridCol w:w="1007"/>
        <w:gridCol w:w="1107"/>
      </w:tblGrid>
      <w:tr w:rsidR="00E06A3A" w:rsidRPr="00C37FE4" w:rsidTr="00E06A3A">
        <w:trPr>
          <w:jc w:val="center"/>
        </w:trPr>
        <w:tc>
          <w:tcPr>
            <w:tcW w:w="4111" w:type="dxa"/>
            <w:shd w:val="clear" w:color="auto" w:fill="D9D9D9" w:themeFill="background1" w:themeFillShade="D9"/>
          </w:tcPr>
          <w:p w:rsidR="00E06A3A" w:rsidRPr="00BD4618" w:rsidRDefault="00E06A3A" w:rsidP="001707D6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BD4618">
              <w:rPr>
                <w:rFonts w:ascii="Muli" w:hAnsi="Muli"/>
                <w:b/>
                <w:sz w:val="16"/>
                <w:szCs w:val="16"/>
              </w:rPr>
              <w:t>SUBJECT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E06A3A" w:rsidRPr="00BD4618" w:rsidRDefault="00E06A3A" w:rsidP="001707D6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BD4618">
              <w:rPr>
                <w:rFonts w:ascii="Muli" w:hAnsi="Muli"/>
                <w:b/>
                <w:sz w:val="16"/>
                <w:szCs w:val="16"/>
              </w:rPr>
              <w:t>AWARDING BODY</w:t>
            </w:r>
          </w:p>
        </w:tc>
        <w:tc>
          <w:tcPr>
            <w:tcW w:w="1007" w:type="dxa"/>
            <w:shd w:val="clear" w:color="auto" w:fill="D9D9D9" w:themeFill="background1" w:themeFillShade="D9"/>
          </w:tcPr>
          <w:p w:rsidR="00E06A3A" w:rsidRPr="00BD4618" w:rsidRDefault="00E06A3A" w:rsidP="001707D6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BD4618">
              <w:rPr>
                <w:rFonts w:ascii="Muli" w:hAnsi="Muli"/>
                <w:b/>
                <w:sz w:val="16"/>
                <w:szCs w:val="16"/>
              </w:rPr>
              <w:t>CASH IN CODE</w:t>
            </w:r>
          </w:p>
        </w:tc>
        <w:tc>
          <w:tcPr>
            <w:tcW w:w="1107" w:type="dxa"/>
            <w:shd w:val="clear" w:color="auto" w:fill="D9D9D9" w:themeFill="background1" w:themeFillShade="D9"/>
          </w:tcPr>
          <w:p w:rsidR="00E06A3A" w:rsidRPr="00BD4618" w:rsidRDefault="00E06A3A" w:rsidP="001707D6">
            <w:pPr>
              <w:jc w:val="center"/>
              <w:rPr>
                <w:rFonts w:ascii="Muli" w:hAnsi="Muli"/>
                <w:b/>
                <w:sz w:val="16"/>
                <w:szCs w:val="16"/>
              </w:rPr>
            </w:pPr>
            <w:r w:rsidRPr="00BD4618">
              <w:rPr>
                <w:rFonts w:ascii="Muli" w:hAnsi="Muli"/>
                <w:b/>
                <w:sz w:val="16"/>
                <w:szCs w:val="16"/>
              </w:rPr>
              <w:t>QAN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A5160A">
              <w:rPr>
                <w:rFonts w:ascii="Muli" w:hAnsi="Muli"/>
                <w:sz w:val="18"/>
                <w:szCs w:val="18"/>
              </w:rPr>
              <w:t>Cambridge Nationals in Child Development</w:t>
            </w:r>
          </w:p>
          <w:p w:rsidR="00E06A3A" w:rsidRPr="00A5160A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Units R018, R019, R020</w:t>
            </w:r>
          </w:p>
        </w:tc>
        <w:tc>
          <w:tcPr>
            <w:tcW w:w="1140" w:type="dxa"/>
          </w:tcPr>
          <w:p w:rsidR="00E06A3A" w:rsidRPr="00A5160A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A5160A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A5160A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A5160A">
              <w:rPr>
                <w:rFonts w:ascii="Muli" w:hAnsi="Muli"/>
                <w:sz w:val="18"/>
                <w:szCs w:val="18"/>
              </w:rPr>
              <w:t>J818</w:t>
            </w:r>
          </w:p>
        </w:tc>
        <w:tc>
          <w:tcPr>
            <w:tcW w:w="1107" w:type="dxa"/>
          </w:tcPr>
          <w:p w:rsidR="00E06A3A" w:rsidRPr="005A244B" w:rsidRDefault="00E06A3A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5A244B">
              <w:rPr>
                <w:rFonts w:ascii="Muli" w:hAnsi="Muli"/>
                <w:sz w:val="18"/>
                <w:szCs w:val="18"/>
              </w:rPr>
              <w:t>60175370</w:t>
            </w:r>
          </w:p>
          <w:p w:rsidR="00E06A3A" w:rsidRPr="005A244B" w:rsidRDefault="00E06A3A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Maths Entry Level 1 Functional Skills</w:t>
            </w:r>
          </w:p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equity groups only</w:t>
            </w:r>
          </w:p>
        </w:tc>
        <w:tc>
          <w:tcPr>
            <w:tcW w:w="1140" w:type="dxa"/>
          </w:tcPr>
          <w:p w:rsidR="00E06A3A" w:rsidRPr="00C075F2" w:rsidRDefault="00E06A3A" w:rsidP="008106A1">
            <w:r w:rsidRPr="00C075F2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C075F2" w:rsidRDefault="00E06A3A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50091724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Maths Entry Level 2 Functional Skills</w:t>
            </w:r>
          </w:p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equity groups only</w:t>
            </w:r>
          </w:p>
        </w:tc>
        <w:tc>
          <w:tcPr>
            <w:tcW w:w="1140" w:type="dxa"/>
          </w:tcPr>
          <w:p w:rsidR="00E06A3A" w:rsidRPr="00C075F2" w:rsidRDefault="00E06A3A" w:rsidP="008106A1">
            <w:r w:rsidRPr="00C075F2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C075F2" w:rsidRDefault="00E06A3A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50091967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Maths Entry Level 3 Functional Skills</w:t>
            </w:r>
          </w:p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equity groups only</w:t>
            </w:r>
          </w:p>
        </w:tc>
        <w:tc>
          <w:tcPr>
            <w:tcW w:w="1140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C075F2" w:rsidRDefault="00E06A3A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50092959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Default="00E06A3A" w:rsidP="00C075F2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Maths Level 1 Functional Skills</w:t>
            </w:r>
          </w:p>
          <w:p w:rsidR="00E06A3A" w:rsidRPr="00C075F2" w:rsidRDefault="00E06A3A" w:rsidP="00C075F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40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C075F2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C075F2" w:rsidRDefault="00E06A3A" w:rsidP="008106A1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C075F2" w:rsidRDefault="00E06A3A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50089067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FA6930">
              <w:rPr>
                <w:rFonts w:ascii="Muli" w:hAnsi="Muli"/>
                <w:sz w:val="18"/>
                <w:szCs w:val="18"/>
              </w:rPr>
              <w:t>BTEC Level 1 Certificate in Applied Science</w:t>
            </w:r>
          </w:p>
          <w:p w:rsidR="00E06A3A" w:rsidRPr="00FA6930" w:rsidRDefault="00E06A3A" w:rsidP="00D46C8D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Year 11</w:t>
            </w:r>
          </w:p>
        </w:tc>
        <w:tc>
          <w:tcPr>
            <w:tcW w:w="1140" w:type="dxa"/>
          </w:tcPr>
          <w:p w:rsidR="00E06A3A" w:rsidRPr="00FA6930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FA6930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FA6930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FA6930">
              <w:rPr>
                <w:rFonts w:ascii="Muli" w:hAnsi="Muli"/>
                <w:sz w:val="18"/>
                <w:szCs w:val="18"/>
              </w:rPr>
              <w:t>LNU18</w:t>
            </w:r>
          </w:p>
        </w:tc>
        <w:tc>
          <w:tcPr>
            <w:tcW w:w="1107" w:type="dxa"/>
          </w:tcPr>
          <w:p w:rsidR="00E06A3A" w:rsidRPr="00FA6930" w:rsidRDefault="00E06A3A" w:rsidP="008106A1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FA6930">
              <w:rPr>
                <w:rFonts w:ascii="Muli" w:hAnsi="Muli"/>
                <w:sz w:val="18"/>
                <w:szCs w:val="18"/>
              </w:rPr>
              <w:t>50100750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Pr="00FA6930" w:rsidRDefault="00E06A3A" w:rsidP="00D46C8D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 xml:space="preserve">BTEC Level 1/2 First Award in Principles of Applied Science Year 10 </w:t>
            </w:r>
            <w:r w:rsidRPr="00D46C8D">
              <w:rPr>
                <w:rFonts w:ascii="Muli" w:hAnsi="Muli"/>
                <w:b/>
                <w:sz w:val="18"/>
                <w:szCs w:val="18"/>
              </w:rPr>
              <w:t>20460E</w:t>
            </w:r>
          </w:p>
        </w:tc>
        <w:tc>
          <w:tcPr>
            <w:tcW w:w="1140" w:type="dxa"/>
          </w:tcPr>
          <w:p w:rsidR="00E06A3A" w:rsidRPr="00FA6930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FA6930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BHE15</w:t>
            </w:r>
          </w:p>
        </w:tc>
        <w:tc>
          <w:tcPr>
            <w:tcW w:w="1107" w:type="dxa"/>
          </w:tcPr>
          <w:p w:rsidR="00E06A3A" w:rsidRPr="00D46C8D" w:rsidRDefault="00E06A3A" w:rsidP="00D46C8D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D46C8D">
              <w:rPr>
                <w:rFonts w:ascii="Gill Sans MT" w:hAnsi="Gill Sans MT"/>
                <w:color w:val="000000"/>
                <w:sz w:val="20"/>
                <w:szCs w:val="20"/>
              </w:rPr>
              <w:t>60047872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Pr="005A244B" w:rsidRDefault="00E06A3A" w:rsidP="00367FE4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 xml:space="preserve">BTEC </w:t>
            </w:r>
            <w:r w:rsidRPr="005A244B">
              <w:rPr>
                <w:rFonts w:ascii="Muli" w:hAnsi="Muli"/>
                <w:sz w:val="18"/>
                <w:szCs w:val="18"/>
              </w:rPr>
              <w:t xml:space="preserve">Level 1/2 First Award in Creative </w:t>
            </w:r>
          </w:p>
          <w:p w:rsidR="00E06A3A" w:rsidRPr="005A244B" w:rsidRDefault="00E06A3A" w:rsidP="00367FE4">
            <w:pPr>
              <w:rPr>
                <w:rFonts w:ascii="Muli" w:hAnsi="Muli"/>
                <w:sz w:val="18"/>
                <w:szCs w:val="18"/>
              </w:rPr>
            </w:pPr>
            <w:r w:rsidRPr="005A244B">
              <w:rPr>
                <w:rFonts w:ascii="Muli" w:hAnsi="Muli"/>
                <w:sz w:val="18"/>
                <w:szCs w:val="18"/>
              </w:rPr>
              <w:t xml:space="preserve">Digital Media </w:t>
            </w:r>
            <w:r>
              <w:rPr>
                <w:rFonts w:ascii="Muli" w:hAnsi="Muli"/>
                <w:sz w:val="18"/>
                <w:szCs w:val="18"/>
              </w:rPr>
              <w:t xml:space="preserve">Year 11 </w:t>
            </w:r>
            <w:r w:rsidRPr="00530962">
              <w:rPr>
                <w:rFonts w:ascii="Muli" w:hAnsi="Muli"/>
                <w:b/>
                <w:sz w:val="18"/>
                <w:szCs w:val="18"/>
              </w:rPr>
              <w:t>21526E</w:t>
            </w:r>
          </w:p>
        </w:tc>
        <w:tc>
          <w:tcPr>
            <w:tcW w:w="1140" w:type="dxa"/>
          </w:tcPr>
          <w:p w:rsidR="00E06A3A" w:rsidRPr="005A244B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3B3D54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FMX06</w:t>
            </w:r>
          </w:p>
        </w:tc>
        <w:tc>
          <w:tcPr>
            <w:tcW w:w="1107" w:type="dxa"/>
          </w:tcPr>
          <w:p w:rsidR="00E06A3A" w:rsidRPr="003B3D54" w:rsidRDefault="00E06A3A" w:rsidP="008E14D0">
            <w:pPr>
              <w:jc w:val="center"/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60068310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Pr="005A244B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5A244B">
              <w:rPr>
                <w:rFonts w:ascii="Muli" w:hAnsi="Muli"/>
                <w:sz w:val="18"/>
                <w:szCs w:val="18"/>
              </w:rPr>
              <w:t xml:space="preserve">BTEC </w:t>
            </w:r>
            <w:r>
              <w:rPr>
                <w:rFonts w:ascii="Muli" w:hAnsi="Muli"/>
                <w:sz w:val="18"/>
                <w:szCs w:val="18"/>
              </w:rPr>
              <w:t>Level 1/2 Tech Award</w:t>
            </w:r>
            <w:r w:rsidRPr="005A244B">
              <w:rPr>
                <w:rFonts w:ascii="Muli" w:hAnsi="Muli"/>
                <w:sz w:val="18"/>
                <w:szCs w:val="18"/>
              </w:rPr>
              <w:t xml:space="preserve"> in Creative </w:t>
            </w:r>
          </w:p>
          <w:p w:rsidR="00E06A3A" w:rsidRPr="005A244B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Media Production</w:t>
            </w:r>
            <w:r w:rsidRPr="005A244B">
              <w:rPr>
                <w:rFonts w:ascii="Muli" w:hAnsi="Muli"/>
                <w:sz w:val="18"/>
                <w:szCs w:val="18"/>
              </w:rPr>
              <w:t xml:space="preserve"> </w:t>
            </w:r>
            <w:r>
              <w:rPr>
                <w:rFonts w:ascii="Muli" w:hAnsi="Muli"/>
                <w:sz w:val="18"/>
                <w:szCs w:val="18"/>
              </w:rPr>
              <w:t xml:space="preserve">Year 10 </w:t>
            </w:r>
            <w:r w:rsidRPr="00631D29">
              <w:rPr>
                <w:rFonts w:ascii="Muli" w:hAnsi="Muli"/>
                <w:b/>
                <w:sz w:val="18"/>
                <w:szCs w:val="18"/>
              </w:rPr>
              <w:t>21153K/21154K</w:t>
            </w:r>
          </w:p>
        </w:tc>
        <w:tc>
          <w:tcPr>
            <w:tcW w:w="1140" w:type="dxa"/>
          </w:tcPr>
          <w:p w:rsidR="00E06A3A" w:rsidRPr="005A244B" w:rsidRDefault="00E06A3A" w:rsidP="008106A1">
            <w:r w:rsidRPr="005A244B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3B3D54" w:rsidRDefault="00E06A3A" w:rsidP="008106A1">
            <w:pPr>
              <w:rPr>
                <w:rFonts w:ascii="Muli" w:hAnsi="Muli"/>
                <w:sz w:val="18"/>
                <w:szCs w:val="18"/>
              </w:rPr>
            </w:pPr>
            <w:r w:rsidRPr="003B3D54">
              <w:rPr>
                <w:rFonts w:ascii="Muli" w:hAnsi="Muli"/>
                <w:sz w:val="18"/>
                <w:szCs w:val="18"/>
              </w:rPr>
              <w:t>ZPH20</w:t>
            </w:r>
          </w:p>
        </w:tc>
        <w:tc>
          <w:tcPr>
            <w:tcW w:w="1107" w:type="dxa"/>
          </w:tcPr>
          <w:p w:rsidR="00E06A3A" w:rsidRPr="003B3D54" w:rsidRDefault="00E06A3A" w:rsidP="008E14D0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3B3D54">
              <w:rPr>
                <w:rFonts w:ascii="Muli" w:hAnsi="Muli"/>
                <w:sz w:val="18"/>
                <w:szCs w:val="18"/>
              </w:rPr>
              <w:t>60312385</w:t>
            </w:r>
          </w:p>
        </w:tc>
        <w:bookmarkStart w:id="0" w:name="_GoBack"/>
        <w:bookmarkEnd w:id="0"/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Pr="005A244B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5A244B">
              <w:rPr>
                <w:rFonts w:ascii="Muli" w:hAnsi="Muli"/>
                <w:sz w:val="18"/>
                <w:szCs w:val="18"/>
              </w:rPr>
              <w:t xml:space="preserve">BTEC </w:t>
            </w:r>
            <w:r>
              <w:rPr>
                <w:rFonts w:ascii="Muli" w:hAnsi="Muli"/>
                <w:sz w:val="18"/>
                <w:szCs w:val="18"/>
              </w:rPr>
              <w:t>Level 1/2 Tech Award</w:t>
            </w:r>
            <w:r w:rsidRPr="005A244B">
              <w:rPr>
                <w:rFonts w:ascii="Muli" w:hAnsi="Muli"/>
                <w:sz w:val="18"/>
                <w:szCs w:val="18"/>
              </w:rPr>
              <w:t xml:space="preserve"> in </w:t>
            </w:r>
            <w:r>
              <w:rPr>
                <w:rFonts w:ascii="Muli" w:hAnsi="Muli"/>
                <w:sz w:val="18"/>
                <w:szCs w:val="18"/>
              </w:rPr>
              <w:t>Sport, Activity and Fitness</w:t>
            </w:r>
            <w:r w:rsidRPr="005A244B">
              <w:rPr>
                <w:rFonts w:ascii="Muli" w:hAnsi="Muli"/>
                <w:sz w:val="18"/>
                <w:szCs w:val="18"/>
              </w:rPr>
              <w:t xml:space="preserve"> </w:t>
            </w:r>
            <w:r>
              <w:rPr>
                <w:rFonts w:ascii="Muli" w:hAnsi="Muli"/>
                <w:sz w:val="18"/>
                <w:szCs w:val="18"/>
              </w:rPr>
              <w:t xml:space="preserve">Year 10 </w:t>
            </w:r>
            <w:r w:rsidRPr="00B40DC4">
              <w:rPr>
                <w:rFonts w:ascii="Muli" w:hAnsi="Muli"/>
                <w:b/>
                <w:sz w:val="18"/>
                <w:szCs w:val="18"/>
              </w:rPr>
              <w:t>21217L</w:t>
            </w:r>
          </w:p>
        </w:tc>
        <w:tc>
          <w:tcPr>
            <w:tcW w:w="1140" w:type="dxa"/>
          </w:tcPr>
          <w:p w:rsidR="00E06A3A" w:rsidRPr="005A244B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5A244B">
              <w:rPr>
                <w:rFonts w:ascii="Muli" w:hAnsi="Muli"/>
                <w:sz w:val="18"/>
                <w:szCs w:val="18"/>
              </w:rPr>
              <w:t>Edexcel</w:t>
            </w:r>
          </w:p>
        </w:tc>
        <w:tc>
          <w:tcPr>
            <w:tcW w:w="1007" w:type="dxa"/>
          </w:tcPr>
          <w:p w:rsidR="00E06A3A" w:rsidRPr="003B3D54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ZNL99</w:t>
            </w:r>
          </w:p>
        </w:tc>
        <w:tc>
          <w:tcPr>
            <w:tcW w:w="1107" w:type="dxa"/>
          </w:tcPr>
          <w:p w:rsidR="00E06A3A" w:rsidRPr="003B3D54" w:rsidRDefault="00E06A3A" w:rsidP="00534712">
            <w:pPr>
              <w:jc w:val="center"/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6030473X</w:t>
            </w:r>
          </w:p>
        </w:tc>
      </w:tr>
      <w:tr w:rsidR="00E06A3A" w:rsidRPr="00C37FE4" w:rsidTr="00E06A3A">
        <w:trPr>
          <w:jc w:val="center"/>
        </w:trPr>
        <w:tc>
          <w:tcPr>
            <w:tcW w:w="4111" w:type="dxa"/>
          </w:tcPr>
          <w:p w:rsidR="00E06A3A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 xml:space="preserve">BTEC Level 1/2 First Award in Sport </w:t>
            </w:r>
          </w:p>
          <w:p w:rsidR="00E06A3A" w:rsidRPr="005A244B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 xml:space="preserve"> Year 10 - On Demand Tests</w:t>
            </w:r>
          </w:p>
        </w:tc>
        <w:tc>
          <w:tcPr>
            <w:tcW w:w="1140" w:type="dxa"/>
          </w:tcPr>
          <w:p w:rsidR="00E06A3A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5A244B">
              <w:rPr>
                <w:rFonts w:ascii="Muli" w:hAnsi="Muli"/>
                <w:sz w:val="18"/>
                <w:szCs w:val="18"/>
              </w:rPr>
              <w:t>Edexcel</w:t>
            </w:r>
          </w:p>
          <w:p w:rsidR="00E06A3A" w:rsidRPr="005A244B" w:rsidRDefault="00E06A3A" w:rsidP="0053471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007" w:type="dxa"/>
          </w:tcPr>
          <w:p w:rsidR="00E06A3A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BNKX3</w:t>
            </w:r>
          </w:p>
        </w:tc>
        <w:tc>
          <w:tcPr>
            <w:tcW w:w="1107" w:type="dxa"/>
          </w:tcPr>
          <w:p w:rsidR="00E06A3A" w:rsidRDefault="00E06A3A" w:rsidP="00534712">
            <w:pPr>
              <w:jc w:val="center"/>
              <w:rPr>
                <w:rFonts w:ascii="Muli" w:hAnsi="Muli"/>
                <w:sz w:val="18"/>
                <w:szCs w:val="18"/>
              </w:rPr>
            </w:pPr>
            <w:r>
              <w:rPr>
                <w:rFonts w:ascii="Muli" w:hAnsi="Muli"/>
                <w:sz w:val="18"/>
                <w:szCs w:val="18"/>
              </w:rPr>
              <w:t>60047793</w:t>
            </w:r>
          </w:p>
        </w:tc>
      </w:tr>
      <w:tr w:rsidR="00E06A3A" w:rsidRPr="00C37FE4" w:rsidTr="00E06A3A">
        <w:trPr>
          <w:trHeight w:val="528"/>
          <w:jc w:val="center"/>
        </w:trPr>
        <w:tc>
          <w:tcPr>
            <w:tcW w:w="4111" w:type="dxa"/>
          </w:tcPr>
          <w:p w:rsidR="00E06A3A" w:rsidRPr="00AC362B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AC362B">
              <w:rPr>
                <w:rFonts w:ascii="Muli" w:hAnsi="Muli"/>
                <w:sz w:val="18"/>
                <w:szCs w:val="18"/>
              </w:rPr>
              <w:t>V</w:t>
            </w:r>
            <w:r>
              <w:rPr>
                <w:rFonts w:ascii="Muli" w:hAnsi="Muli"/>
                <w:sz w:val="18"/>
                <w:szCs w:val="18"/>
              </w:rPr>
              <w:t xml:space="preserve"> </w:t>
            </w:r>
            <w:r w:rsidRPr="00AC362B">
              <w:rPr>
                <w:rFonts w:ascii="Muli" w:hAnsi="Muli"/>
                <w:sz w:val="18"/>
                <w:szCs w:val="18"/>
              </w:rPr>
              <w:t xml:space="preserve">Cert Level 2 – Health and Fitness  </w:t>
            </w:r>
          </w:p>
        </w:tc>
        <w:tc>
          <w:tcPr>
            <w:tcW w:w="1140" w:type="dxa"/>
          </w:tcPr>
          <w:p w:rsidR="00E06A3A" w:rsidRPr="00AC362B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AC362B">
              <w:rPr>
                <w:rFonts w:ascii="Muli" w:hAnsi="Muli"/>
                <w:sz w:val="18"/>
                <w:szCs w:val="18"/>
              </w:rPr>
              <w:t>NCFE</w:t>
            </w:r>
          </w:p>
        </w:tc>
        <w:tc>
          <w:tcPr>
            <w:tcW w:w="1007" w:type="dxa"/>
          </w:tcPr>
          <w:p w:rsidR="00E06A3A" w:rsidRPr="00AC362B" w:rsidRDefault="00E06A3A" w:rsidP="0053471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AC362B" w:rsidRDefault="00E06A3A" w:rsidP="00534712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AC362B">
              <w:rPr>
                <w:rFonts w:ascii="Muli" w:hAnsi="Muli"/>
                <w:sz w:val="18"/>
                <w:szCs w:val="18"/>
              </w:rPr>
              <w:t>60145341</w:t>
            </w:r>
          </w:p>
        </w:tc>
      </w:tr>
      <w:tr w:rsidR="00E06A3A" w:rsidRPr="00C37FE4" w:rsidTr="00E06A3A">
        <w:trPr>
          <w:trHeight w:val="528"/>
          <w:jc w:val="center"/>
        </w:trPr>
        <w:tc>
          <w:tcPr>
            <w:tcW w:w="4111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 xml:space="preserve">COPE </w:t>
            </w:r>
          </w:p>
        </w:tc>
        <w:tc>
          <w:tcPr>
            <w:tcW w:w="1140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Asdan</w:t>
            </w:r>
          </w:p>
        </w:tc>
        <w:tc>
          <w:tcPr>
            <w:tcW w:w="1007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BD4618" w:rsidRDefault="00E06A3A" w:rsidP="00534712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10035588</w:t>
            </w:r>
          </w:p>
        </w:tc>
      </w:tr>
      <w:tr w:rsidR="00E06A3A" w:rsidRPr="00C37FE4" w:rsidTr="00E06A3A">
        <w:trPr>
          <w:trHeight w:val="528"/>
          <w:jc w:val="center"/>
        </w:trPr>
        <w:tc>
          <w:tcPr>
            <w:tcW w:w="4111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Hair</w:t>
            </w:r>
          </w:p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NVQ Level 1 Certificate in Hair</w:t>
            </w:r>
          </w:p>
        </w:tc>
        <w:tc>
          <w:tcPr>
            <w:tcW w:w="1140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C &amp; G</w:t>
            </w:r>
          </w:p>
        </w:tc>
        <w:tc>
          <w:tcPr>
            <w:tcW w:w="1007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BD4618" w:rsidRDefault="00E06A3A" w:rsidP="00534712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50066626</w:t>
            </w:r>
          </w:p>
        </w:tc>
      </w:tr>
      <w:tr w:rsidR="00E06A3A" w:rsidRPr="00C37FE4" w:rsidTr="00E06A3A">
        <w:trPr>
          <w:trHeight w:val="528"/>
          <w:jc w:val="center"/>
        </w:trPr>
        <w:tc>
          <w:tcPr>
            <w:tcW w:w="4111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 xml:space="preserve">Motor Vehicles </w:t>
            </w:r>
          </w:p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NVQ Level 1 Certificate in Vehicle System</w:t>
            </w:r>
          </w:p>
        </w:tc>
        <w:tc>
          <w:tcPr>
            <w:tcW w:w="1140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C &amp; G</w:t>
            </w:r>
          </w:p>
        </w:tc>
        <w:tc>
          <w:tcPr>
            <w:tcW w:w="1007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BD4618" w:rsidRDefault="00E06A3A" w:rsidP="00534712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50115509</w:t>
            </w:r>
          </w:p>
        </w:tc>
      </w:tr>
      <w:tr w:rsidR="00E06A3A" w:rsidRPr="00C37FE4" w:rsidTr="00E06A3A">
        <w:trPr>
          <w:trHeight w:val="528"/>
          <w:jc w:val="center"/>
        </w:trPr>
        <w:tc>
          <w:tcPr>
            <w:tcW w:w="4111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Construction</w:t>
            </w:r>
          </w:p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NVQ Level 1 Certificate in Construction</w:t>
            </w:r>
          </w:p>
        </w:tc>
        <w:tc>
          <w:tcPr>
            <w:tcW w:w="1140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C &amp; G</w:t>
            </w:r>
          </w:p>
        </w:tc>
        <w:tc>
          <w:tcPr>
            <w:tcW w:w="1007" w:type="dxa"/>
          </w:tcPr>
          <w:p w:rsidR="00E06A3A" w:rsidRPr="00BD4618" w:rsidRDefault="00E06A3A" w:rsidP="00534712">
            <w:pPr>
              <w:rPr>
                <w:rFonts w:ascii="Muli" w:hAnsi="Muli"/>
                <w:sz w:val="18"/>
                <w:szCs w:val="18"/>
              </w:rPr>
            </w:pPr>
          </w:p>
        </w:tc>
        <w:tc>
          <w:tcPr>
            <w:tcW w:w="1107" w:type="dxa"/>
          </w:tcPr>
          <w:p w:rsidR="00E06A3A" w:rsidRPr="00BD4618" w:rsidRDefault="00E06A3A" w:rsidP="00534712">
            <w:pPr>
              <w:jc w:val="center"/>
              <w:rPr>
                <w:rFonts w:ascii="Muli" w:hAnsi="Muli"/>
                <w:sz w:val="18"/>
                <w:szCs w:val="18"/>
              </w:rPr>
            </w:pPr>
            <w:r w:rsidRPr="00BD4618">
              <w:rPr>
                <w:rFonts w:ascii="Muli" w:hAnsi="Muli"/>
                <w:sz w:val="18"/>
                <w:szCs w:val="18"/>
              </w:rPr>
              <w:t>60103309</w:t>
            </w:r>
          </w:p>
        </w:tc>
      </w:tr>
    </w:tbl>
    <w:p w:rsidR="00C70E83" w:rsidRPr="00C37FE4" w:rsidRDefault="00C70E83" w:rsidP="00A051AE">
      <w:pPr>
        <w:rPr>
          <w:rFonts w:ascii="Muli" w:hAnsi="Muli"/>
          <w:b/>
          <w:color w:val="FF0000"/>
          <w:sz w:val="18"/>
          <w:szCs w:val="18"/>
          <w:u w:val="single"/>
        </w:rPr>
      </w:pPr>
    </w:p>
    <w:sectPr w:rsidR="00C70E83" w:rsidRPr="00C37FE4" w:rsidSect="00294B4E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li">
    <w:altName w:val="Calibri"/>
    <w:charset w:val="00"/>
    <w:family w:val="auto"/>
    <w:pitch w:val="variable"/>
    <w:sig w:usb0="800000EF" w:usb1="4000204B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3FE"/>
    <w:rsid w:val="000005A7"/>
    <w:rsid w:val="000219BB"/>
    <w:rsid w:val="00022A4B"/>
    <w:rsid w:val="00050260"/>
    <w:rsid w:val="00052F00"/>
    <w:rsid w:val="00075DBD"/>
    <w:rsid w:val="00084626"/>
    <w:rsid w:val="00086299"/>
    <w:rsid w:val="00091A15"/>
    <w:rsid w:val="00094689"/>
    <w:rsid w:val="000A5FF7"/>
    <w:rsid w:val="000B4AE7"/>
    <w:rsid w:val="000C71B7"/>
    <w:rsid w:val="000D4ECF"/>
    <w:rsid w:val="001049F1"/>
    <w:rsid w:val="00117CB5"/>
    <w:rsid w:val="00133614"/>
    <w:rsid w:val="0015788D"/>
    <w:rsid w:val="00165ADE"/>
    <w:rsid w:val="001707D6"/>
    <w:rsid w:val="00192B76"/>
    <w:rsid w:val="001955B6"/>
    <w:rsid w:val="001D02E3"/>
    <w:rsid w:val="001D7917"/>
    <w:rsid w:val="00212900"/>
    <w:rsid w:val="00234AA7"/>
    <w:rsid w:val="00251DBB"/>
    <w:rsid w:val="00255D93"/>
    <w:rsid w:val="00265C15"/>
    <w:rsid w:val="002742AC"/>
    <w:rsid w:val="0027474C"/>
    <w:rsid w:val="002848F7"/>
    <w:rsid w:val="00294B4E"/>
    <w:rsid w:val="002A0334"/>
    <w:rsid w:val="002B36F8"/>
    <w:rsid w:val="002C73D5"/>
    <w:rsid w:val="002D3852"/>
    <w:rsid w:val="002F09F6"/>
    <w:rsid w:val="002F4DC0"/>
    <w:rsid w:val="00306F9A"/>
    <w:rsid w:val="00314D30"/>
    <w:rsid w:val="00323A4A"/>
    <w:rsid w:val="00367FE4"/>
    <w:rsid w:val="00373188"/>
    <w:rsid w:val="00373805"/>
    <w:rsid w:val="003777D7"/>
    <w:rsid w:val="0039181C"/>
    <w:rsid w:val="00391D9A"/>
    <w:rsid w:val="003A7C61"/>
    <w:rsid w:val="003B16ED"/>
    <w:rsid w:val="003B3D54"/>
    <w:rsid w:val="004133CF"/>
    <w:rsid w:val="00432100"/>
    <w:rsid w:val="00435B8E"/>
    <w:rsid w:val="00465714"/>
    <w:rsid w:val="00472457"/>
    <w:rsid w:val="00473C11"/>
    <w:rsid w:val="0049512C"/>
    <w:rsid w:val="004A00F6"/>
    <w:rsid w:val="004A0BB3"/>
    <w:rsid w:val="004B5A58"/>
    <w:rsid w:val="004C495F"/>
    <w:rsid w:val="004D02F5"/>
    <w:rsid w:val="004E25D1"/>
    <w:rsid w:val="004F06F9"/>
    <w:rsid w:val="004F7018"/>
    <w:rsid w:val="00500EEA"/>
    <w:rsid w:val="00503080"/>
    <w:rsid w:val="00523956"/>
    <w:rsid w:val="00530962"/>
    <w:rsid w:val="00534712"/>
    <w:rsid w:val="00536261"/>
    <w:rsid w:val="00554587"/>
    <w:rsid w:val="00562A9E"/>
    <w:rsid w:val="00574E5F"/>
    <w:rsid w:val="005A244B"/>
    <w:rsid w:val="005D32C3"/>
    <w:rsid w:val="005F21BF"/>
    <w:rsid w:val="00607E4B"/>
    <w:rsid w:val="006155C9"/>
    <w:rsid w:val="00631D29"/>
    <w:rsid w:val="006560B3"/>
    <w:rsid w:val="006A048D"/>
    <w:rsid w:val="006B5D25"/>
    <w:rsid w:val="006D432B"/>
    <w:rsid w:val="007260FB"/>
    <w:rsid w:val="00726574"/>
    <w:rsid w:val="00744C9C"/>
    <w:rsid w:val="0074699D"/>
    <w:rsid w:val="007478FC"/>
    <w:rsid w:val="00756852"/>
    <w:rsid w:val="00757053"/>
    <w:rsid w:val="007C6D0F"/>
    <w:rsid w:val="007E6664"/>
    <w:rsid w:val="007E7AB8"/>
    <w:rsid w:val="007F7804"/>
    <w:rsid w:val="00807D18"/>
    <w:rsid w:val="008106A1"/>
    <w:rsid w:val="00814155"/>
    <w:rsid w:val="00836D9B"/>
    <w:rsid w:val="00853DE5"/>
    <w:rsid w:val="00884DD3"/>
    <w:rsid w:val="008D1143"/>
    <w:rsid w:val="008D6CAF"/>
    <w:rsid w:val="008D6FAC"/>
    <w:rsid w:val="008E14D0"/>
    <w:rsid w:val="008E4312"/>
    <w:rsid w:val="008F7550"/>
    <w:rsid w:val="00933E1B"/>
    <w:rsid w:val="00936C87"/>
    <w:rsid w:val="00957FDA"/>
    <w:rsid w:val="0096407C"/>
    <w:rsid w:val="00967A1A"/>
    <w:rsid w:val="009750BD"/>
    <w:rsid w:val="009905B2"/>
    <w:rsid w:val="009A710E"/>
    <w:rsid w:val="009D2E0E"/>
    <w:rsid w:val="009E08FA"/>
    <w:rsid w:val="009F1900"/>
    <w:rsid w:val="00A051AE"/>
    <w:rsid w:val="00A127C2"/>
    <w:rsid w:val="00A14E2C"/>
    <w:rsid w:val="00A2287B"/>
    <w:rsid w:val="00A247DC"/>
    <w:rsid w:val="00A3690C"/>
    <w:rsid w:val="00A44E18"/>
    <w:rsid w:val="00A45757"/>
    <w:rsid w:val="00A5160A"/>
    <w:rsid w:val="00A76679"/>
    <w:rsid w:val="00AC362B"/>
    <w:rsid w:val="00AC6BC3"/>
    <w:rsid w:val="00AF2EA1"/>
    <w:rsid w:val="00B143A3"/>
    <w:rsid w:val="00B222BE"/>
    <w:rsid w:val="00B24B16"/>
    <w:rsid w:val="00B40DC4"/>
    <w:rsid w:val="00B44C26"/>
    <w:rsid w:val="00B61310"/>
    <w:rsid w:val="00BA5850"/>
    <w:rsid w:val="00BB2A87"/>
    <w:rsid w:val="00BD2F1F"/>
    <w:rsid w:val="00BD4618"/>
    <w:rsid w:val="00BD4A82"/>
    <w:rsid w:val="00BD4CF9"/>
    <w:rsid w:val="00BF2845"/>
    <w:rsid w:val="00C01C0D"/>
    <w:rsid w:val="00C0326F"/>
    <w:rsid w:val="00C04470"/>
    <w:rsid w:val="00C075F2"/>
    <w:rsid w:val="00C203FE"/>
    <w:rsid w:val="00C207DB"/>
    <w:rsid w:val="00C250C1"/>
    <w:rsid w:val="00C37FE4"/>
    <w:rsid w:val="00C61BDD"/>
    <w:rsid w:val="00C70E83"/>
    <w:rsid w:val="00C72157"/>
    <w:rsid w:val="00C947EB"/>
    <w:rsid w:val="00CA5200"/>
    <w:rsid w:val="00CB5113"/>
    <w:rsid w:val="00CC3346"/>
    <w:rsid w:val="00CC4616"/>
    <w:rsid w:val="00CD2031"/>
    <w:rsid w:val="00D10592"/>
    <w:rsid w:val="00D22303"/>
    <w:rsid w:val="00D25497"/>
    <w:rsid w:val="00D33F2D"/>
    <w:rsid w:val="00D35158"/>
    <w:rsid w:val="00D35195"/>
    <w:rsid w:val="00D356E9"/>
    <w:rsid w:val="00D40ADF"/>
    <w:rsid w:val="00D46C8D"/>
    <w:rsid w:val="00D67DF9"/>
    <w:rsid w:val="00D727DF"/>
    <w:rsid w:val="00D9435F"/>
    <w:rsid w:val="00DA69B8"/>
    <w:rsid w:val="00DB076B"/>
    <w:rsid w:val="00DD13B1"/>
    <w:rsid w:val="00DD3898"/>
    <w:rsid w:val="00DE03A7"/>
    <w:rsid w:val="00DE16CC"/>
    <w:rsid w:val="00DE2F7F"/>
    <w:rsid w:val="00E003A4"/>
    <w:rsid w:val="00E06A3A"/>
    <w:rsid w:val="00E326F7"/>
    <w:rsid w:val="00E33793"/>
    <w:rsid w:val="00E369D6"/>
    <w:rsid w:val="00E44ABF"/>
    <w:rsid w:val="00E52D99"/>
    <w:rsid w:val="00E5569B"/>
    <w:rsid w:val="00E8453E"/>
    <w:rsid w:val="00EA0010"/>
    <w:rsid w:val="00EA1A78"/>
    <w:rsid w:val="00EA581D"/>
    <w:rsid w:val="00EC1EF7"/>
    <w:rsid w:val="00EC547F"/>
    <w:rsid w:val="00EC5F9F"/>
    <w:rsid w:val="00EE7548"/>
    <w:rsid w:val="00EF5BE0"/>
    <w:rsid w:val="00F13739"/>
    <w:rsid w:val="00F24282"/>
    <w:rsid w:val="00F270A9"/>
    <w:rsid w:val="00F31492"/>
    <w:rsid w:val="00F47558"/>
    <w:rsid w:val="00F52794"/>
    <w:rsid w:val="00F912D7"/>
    <w:rsid w:val="00F95E07"/>
    <w:rsid w:val="00FA6930"/>
    <w:rsid w:val="00FB1D96"/>
    <w:rsid w:val="00FB4073"/>
    <w:rsid w:val="00FD4E24"/>
    <w:rsid w:val="00FD6512"/>
    <w:rsid w:val="00FE48B5"/>
    <w:rsid w:val="00FE4B55"/>
    <w:rsid w:val="00FE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E2467"/>
  <w15:chartTrackingRefBased/>
  <w15:docId w15:val="{B220B523-684E-4DEB-9646-88F631FB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F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F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03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BEATTY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3E443-5DA1-4131-B6C5-A5E088E67F3E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649375E9-62BA-428C-AD1F-F15A830E0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2</Pages>
  <Words>404</Words>
  <Characters>2304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Passmores Academy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BEATTY, Sally</dc:creator>
  <cp:keywords/>
  <dc:description/>
  <cp:lastModifiedBy>King, Russell</cp:lastModifiedBy>
  <cp:revision>2</cp:revision>
  <cp:lastPrinted>2019-01-15T14:56:00Z</cp:lastPrinted>
  <dcterms:created xsi:type="dcterms:W3CDTF">2019-09-17T11:11:00Z</dcterms:created>
  <dcterms:modified xsi:type="dcterms:W3CDTF">2019-09-17T11:11:00Z</dcterms:modified>
</cp:coreProperties>
</file>