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FE0" w:rsidRDefault="00061FE0"/>
    <w:p w:rsidR="003F3615" w:rsidRDefault="003F3615">
      <w:r>
        <w:rPr>
          <w:noProof/>
          <w:lang w:eastAsia="en-GB"/>
        </w:rPr>
        <w:drawing>
          <wp:inline distT="0" distB="0" distL="0" distR="0" wp14:anchorId="0CA48C7D" wp14:editId="23C2CC8B">
            <wp:extent cx="5779698" cy="5878908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428" t="21071" r="24437" b="11373"/>
                    <a:stretch/>
                  </pic:blipFill>
                  <pic:spPr bwMode="auto">
                    <a:xfrm>
                      <a:off x="0" y="0"/>
                      <a:ext cx="5785207" cy="58845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7E85" w:rsidRDefault="00017E85"/>
    <w:p w:rsidR="00017E85" w:rsidRDefault="00017E85">
      <w:r>
        <w:rPr>
          <w:noProof/>
          <w:lang w:eastAsia="en-GB"/>
        </w:rPr>
        <w:lastRenderedPageBreak/>
        <w:drawing>
          <wp:inline distT="0" distB="0" distL="0" distR="0" wp14:anchorId="5E8D3468" wp14:editId="3510287E">
            <wp:extent cx="6105604" cy="6638925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272" t="19318" r="23554" b="5691"/>
                    <a:stretch/>
                  </pic:blipFill>
                  <pic:spPr bwMode="auto">
                    <a:xfrm>
                      <a:off x="0" y="0"/>
                      <a:ext cx="6119156" cy="6653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7E85" w:rsidRDefault="00017E85"/>
    <w:p w:rsidR="00017E85" w:rsidRDefault="00017E85">
      <w:r>
        <w:rPr>
          <w:noProof/>
          <w:lang w:eastAsia="en-GB"/>
        </w:rPr>
        <w:lastRenderedPageBreak/>
        <w:drawing>
          <wp:inline distT="0" distB="0" distL="0" distR="0" wp14:anchorId="3264C431" wp14:editId="575B96F4">
            <wp:extent cx="6068663" cy="7181850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0940" t="9557" r="22889" b="7353"/>
                    <a:stretch/>
                  </pic:blipFill>
                  <pic:spPr bwMode="auto">
                    <a:xfrm>
                      <a:off x="0" y="0"/>
                      <a:ext cx="6077686" cy="7192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3EBD" w:rsidRDefault="00F33EBD"/>
    <w:p w:rsidR="00F33EBD" w:rsidRDefault="00F33EBD"/>
    <w:p w:rsidR="00F33EBD" w:rsidRDefault="00F33EBD"/>
    <w:p w:rsidR="00F33EBD" w:rsidRDefault="00F33EBD"/>
    <w:p w:rsidR="00F33EBD" w:rsidRDefault="00F33EBD">
      <w:r>
        <w:rPr>
          <w:noProof/>
          <w:lang w:eastAsia="en-GB"/>
        </w:rPr>
        <w:lastRenderedPageBreak/>
        <w:drawing>
          <wp:inline distT="0" distB="0" distL="0" distR="0" wp14:anchorId="6DFC0D6C" wp14:editId="18686574">
            <wp:extent cx="5731809" cy="600075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0441" t="18071" r="22890" b="7769"/>
                    <a:stretch/>
                  </pic:blipFill>
                  <pic:spPr bwMode="auto">
                    <a:xfrm>
                      <a:off x="0" y="0"/>
                      <a:ext cx="5739673" cy="6008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934" w:rsidRDefault="005B7934"/>
    <w:p w:rsidR="005B7934" w:rsidRDefault="005B7934">
      <w:r>
        <w:rPr>
          <w:noProof/>
          <w:lang w:eastAsia="en-GB"/>
        </w:rPr>
        <w:lastRenderedPageBreak/>
        <w:drawing>
          <wp:inline distT="0" distB="0" distL="0" distR="0" wp14:anchorId="4DFA42CB" wp14:editId="7532DD6F">
            <wp:extent cx="5680982" cy="59531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4097" t="15954" r="20396" b="6497"/>
                    <a:stretch/>
                  </pic:blipFill>
                  <pic:spPr bwMode="auto">
                    <a:xfrm>
                      <a:off x="0" y="0"/>
                      <a:ext cx="5691629" cy="5964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934" w:rsidRDefault="005B7934"/>
    <w:p w:rsidR="005B7934" w:rsidRDefault="005B7934">
      <w:r>
        <w:rPr>
          <w:noProof/>
          <w:lang w:eastAsia="en-GB"/>
        </w:rPr>
        <w:lastRenderedPageBreak/>
        <w:drawing>
          <wp:inline distT="0" distB="0" distL="0" distR="0" wp14:anchorId="00AE71C2" wp14:editId="16089868">
            <wp:extent cx="5766094" cy="6562725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7615" t="16174" r="31863" b="7164"/>
                    <a:stretch/>
                  </pic:blipFill>
                  <pic:spPr bwMode="auto">
                    <a:xfrm>
                      <a:off x="0" y="0"/>
                      <a:ext cx="5789611" cy="65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934" w:rsidRDefault="005B7934"/>
    <w:p w:rsidR="005B7934" w:rsidRDefault="005B7934">
      <w:r>
        <w:rPr>
          <w:noProof/>
          <w:lang w:eastAsia="en-GB"/>
        </w:rPr>
        <w:drawing>
          <wp:inline distT="0" distB="0" distL="0" distR="0" wp14:anchorId="552BD86A" wp14:editId="2A277D36">
            <wp:extent cx="5495925" cy="168110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4595" t="39217" r="18901" b="37740"/>
                    <a:stretch/>
                  </pic:blipFill>
                  <pic:spPr bwMode="auto">
                    <a:xfrm>
                      <a:off x="0" y="0"/>
                      <a:ext cx="5552711" cy="1698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934" w:rsidRDefault="005B7934"/>
    <w:p w:rsidR="005B7934" w:rsidRDefault="005B7934"/>
    <w:p w:rsidR="005B7934" w:rsidRDefault="005B7934"/>
    <w:p w:rsidR="005B7934" w:rsidRDefault="005B7934">
      <w:r>
        <w:rPr>
          <w:noProof/>
          <w:lang w:eastAsia="en-GB"/>
        </w:rPr>
        <w:drawing>
          <wp:inline distT="0" distB="0" distL="0" distR="0" wp14:anchorId="1D6833E7" wp14:editId="06AD7D44">
            <wp:extent cx="5267325" cy="609900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1106" t="15289" r="31531" b="11595"/>
                    <a:stretch/>
                  </pic:blipFill>
                  <pic:spPr bwMode="auto">
                    <a:xfrm>
                      <a:off x="0" y="0"/>
                      <a:ext cx="5283354" cy="61175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934" w:rsidRDefault="005B7934"/>
    <w:p w:rsidR="005B7934" w:rsidRDefault="005B7934">
      <w:bookmarkStart w:id="0" w:name="_GoBack"/>
      <w:r>
        <w:rPr>
          <w:noProof/>
          <w:lang w:eastAsia="en-GB"/>
        </w:rPr>
        <w:drawing>
          <wp:inline distT="0" distB="0" distL="0" distR="0" wp14:anchorId="6E108F9E" wp14:editId="7CB6E127">
            <wp:extent cx="4738525" cy="1370330"/>
            <wp:effectExtent l="0" t="0" r="508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9942" t="42319" r="18568" b="33973"/>
                    <a:stretch/>
                  </pic:blipFill>
                  <pic:spPr bwMode="auto">
                    <a:xfrm>
                      <a:off x="0" y="0"/>
                      <a:ext cx="4768607" cy="13790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5B7934" w:rsidRDefault="005B7934"/>
    <w:p w:rsidR="005B7934" w:rsidRDefault="005B7934"/>
    <w:p w:rsidR="005B7934" w:rsidRDefault="005B7934">
      <w:r>
        <w:rPr>
          <w:noProof/>
          <w:lang w:eastAsia="en-GB"/>
        </w:rPr>
        <w:drawing>
          <wp:inline distT="0" distB="0" distL="0" distR="0" wp14:anchorId="4E8BF5E2" wp14:editId="718749A6">
            <wp:extent cx="5886450" cy="459703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5622" t="10857" r="14580" b="16470"/>
                    <a:stretch/>
                  </pic:blipFill>
                  <pic:spPr bwMode="auto">
                    <a:xfrm>
                      <a:off x="0" y="0"/>
                      <a:ext cx="5900806" cy="46082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934" w:rsidRDefault="005B7934"/>
    <w:p w:rsidR="005B7934" w:rsidRDefault="005B7934">
      <w:r>
        <w:rPr>
          <w:noProof/>
          <w:lang w:eastAsia="en-GB"/>
        </w:rPr>
        <w:lastRenderedPageBreak/>
        <w:drawing>
          <wp:inline distT="0" distB="0" distL="0" distR="0" wp14:anchorId="0DB38FA6" wp14:editId="70301D39">
            <wp:extent cx="6117431" cy="62674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0607" t="11300" r="18402" b="5392"/>
                    <a:stretch/>
                  </pic:blipFill>
                  <pic:spPr bwMode="auto">
                    <a:xfrm>
                      <a:off x="0" y="0"/>
                      <a:ext cx="6129792" cy="62801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934" w:rsidRDefault="005B7934"/>
    <w:p w:rsidR="005B7934" w:rsidRDefault="005B7934">
      <w:r>
        <w:rPr>
          <w:noProof/>
          <w:lang w:eastAsia="en-GB"/>
        </w:rPr>
        <w:lastRenderedPageBreak/>
        <w:drawing>
          <wp:inline distT="0" distB="0" distL="0" distR="0" wp14:anchorId="4E372CEB" wp14:editId="50602734">
            <wp:extent cx="5731510" cy="6322726"/>
            <wp:effectExtent l="0" t="0" r="2540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6785" t="8863" r="25216" b="5834"/>
                    <a:stretch/>
                  </pic:blipFill>
                  <pic:spPr bwMode="auto">
                    <a:xfrm>
                      <a:off x="0" y="0"/>
                      <a:ext cx="5740899" cy="63330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934" w:rsidRDefault="005B7934"/>
    <w:p w:rsidR="005B7934" w:rsidRDefault="005B7934">
      <w:r>
        <w:rPr>
          <w:noProof/>
          <w:lang w:eastAsia="en-GB"/>
        </w:rPr>
        <w:lastRenderedPageBreak/>
        <w:drawing>
          <wp:inline distT="0" distB="0" distL="0" distR="0" wp14:anchorId="450B74B0" wp14:editId="4C784E2B">
            <wp:extent cx="5591175" cy="5707312"/>
            <wp:effectExtent l="0" t="0" r="0" b="825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8778" t="10856" r="25217" b="12925"/>
                    <a:stretch/>
                  </pic:blipFill>
                  <pic:spPr bwMode="auto">
                    <a:xfrm>
                      <a:off x="0" y="0"/>
                      <a:ext cx="5600800" cy="5717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7934" w:rsidRDefault="005B7934"/>
    <w:p w:rsidR="005B7934" w:rsidRDefault="005B7934">
      <w:r>
        <w:rPr>
          <w:noProof/>
          <w:lang w:eastAsia="en-GB"/>
        </w:rPr>
        <w:lastRenderedPageBreak/>
        <w:drawing>
          <wp:inline distT="0" distB="0" distL="0" distR="0" wp14:anchorId="05CB5FD5" wp14:editId="25AFFA64">
            <wp:extent cx="6076625" cy="4714875"/>
            <wp:effectExtent l="0" t="0" r="63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3793" t="14623" r="17239" b="14033"/>
                    <a:stretch/>
                  </pic:blipFill>
                  <pic:spPr bwMode="auto">
                    <a:xfrm>
                      <a:off x="0" y="0"/>
                      <a:ext cx="6088093" cy="4723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B79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615"/>
    <w:rsid w:val="00017E85"/>
    <w:rsid w:val="00061FE0"/>
    <w:rsid w:val="0006602C"/>
    <w:rsid w:val="003F3615"/>
    <w:rsid w:val="005B7934"/>
    <w:rsid w:val="006C234A"/>
    <w:rsid w:val="00A46B46"/>
    <w:rsid w:val="00B6406F"/>
    <w:rsid w:val="00DF6B5A"/>
    <w:rsid w:val="00F3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E13675-C98B-4309-B0FA-E7C462E09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60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60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9577CA9D</Template>
  <TotalTime>162</TotalTime>
  <Pages>12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passmoresacademy.com</Company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Gladen</dc:creator>
  <cp:keywords/>
  <dc:description/>
  <cp:lastModifiedBy>Maria Gladen</cp:lastModifiedBy>
  <cp:revision>4</cp:revision>
  <cp:lastPrinted>2017-04-12T07:24:00Z</cp:lastPrinted>
  <dcterms:created xsi:type="dcterms:W3CDTF">2017-02-21T16:45:00Z</dcterms:created>
  <dcterms:modified xsi:type="dcterms:W3CDTF">2017-04-18T06:43:00Z</dcterms:modified>
</cp:coreProperties>
</file>