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b/>
          <w:bCs/>
          <w:color w:val="7030A0"/>
          <w:sz w:val="32"/>
          <w:szCs w:val="32"/>
          <w:vertAlign w:val="subscript"/>
          <w:lang w:eastAsia="en-GB"/>
        </w:rPr>
        <w:t>Character: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b/>
          <w:bCs/>
          <w:color w:val="4472C4"/>
          <w:sz w:val="32"/>
          <w:szCs w:val="32"/>
          <w:vertAlign w:val="subscript"/>
          <w:lang w:eastAsia="en-GB"/>
        </w:rPr>
        <w:t>Appearance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feeble - lacking physical strength, especially as a result of age or illness.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pallor - an unhealthy pale appearance.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odious - extremely unpleasant; repulsive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feeble - lacking physical strength, especially as a result of age or illness.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 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b/>
          <w:bCs/>
          <w:color w:val="4472C4"/>
          <w:sz w:val="32"/>
          <w:szCs w:val="32"/>
          <w:vertAlign w:val="subscript"/>
          <w:lang w:eastAsia="en-GB"/>
        </w:rPr>
        <w:t>Positive characteristics: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affable - friendly, good-natured, or easy to talk to.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decorous - in keeping with good taste and propriety; polite and restrained.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attentive - paying close attention to something.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 xml:space="preserve">genial - friendly and cheerful.                     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jocund - cheerful and light-hearted.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 xml:space="preserve">earnestness - sincere and intense conviction.           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resolute - admirably purposeful, determined, and unwavering.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 xml:space="preserve">deference - polite submission and respect.                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indignant - feeling or showing anger or annoyance at what is perceived as unfair treatment.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 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b/>
          <w:bCs/>
          <w:color w:val="4472C4"/>
          <w:sz w:val="32"/>
          <w:szCs w:val="32"/>
          <w:vertAlign w:val="subscript"/>
          <w:lang w:eastAsia="en-GB"/>
        </w:rPr>
        <w:t>Negative characteristics: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furtive - attempting to avoid notice or attention, typically because of guilt or a belief that discovery would lead to trouble; secretive.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errant - erring or straying from the accepted course or standards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bewildered - perplexed and confused; very puzzled.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gaudy - extravagantly bright or showy, typically so as to be tasteless.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timidly - in a manner that shows a lack of courage or confidence.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plaintive - sounding sad and mournful.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disdain - the feeling that someone or something is unworthy of one's consideration or respect.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 xml:space="preserve">enmity - a state or feeling of active opposition or hostility.                    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irrepressible - not able to be controlled or restrained.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covetous - having or showing a great desire to possess something belonging to someone else.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 xml:space="preserve">caustic - sarcastic in a scathing and bitter way.              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sordid - involving immoral or dishonourable actions and motives; arousing moral distaste and contempt.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timidly - in a manner that shows a lack of courage or confidence.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dogged - having or showing tenacity and grim persistence.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agitated - feeling or appearing troubled or nervous.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 xml:space="preserve">perplexed - completely baffled; very puzzled.             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remonstrated - make a forcefully reproachful protest.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 xml:space="preserve">despondent - in low spirits from loss of hope or courage.           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condescension - an attitude of patronizing superiority; disdain.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despairingly - showing the loss of all hope.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misanthropic - having or showing a dislike of other people; unsociable.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morose - sullen and ill-tempered.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 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b/>
          <w:bCs/>
          <w:color w:val="7030A0"/>
          <w:sz w:val="32"/>
          <w:szCs w:val="32"/>
          <w:vertAlign w:val="subscript"/>
          <w:lang w:eastAsia="en-GB"/>
        </w:rPr>
        <w:t>Setting: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susurration - whispering or rustling.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abundance - a very large quantity of something.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quivered - tremble or shake with a slight rapid motion.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tumultuous - making an uproar or loud, confused noise.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 xml:space="preserve">capacious - having a lot of space inside; roomy.             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 xml:space="preserve">lustrous - having lustre; shining.        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meagre - (of something provided or available) lacking in quantity or quality.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tumult - a loud, confused noise, especially one caused by a large mass of people.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 xml:space="preserve">palpable - (of a feeling or atmosphere) so intense as to seem almost tangible.        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ominous - giving the worrying impression that something bad is going to happen; threateningly inauspicious.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 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b/>
          <w:bCs/>
          <w:color w:val="7030A0"/>
          <w:sz w:val="32"/>
          <w:szCs w:val="32"/>
          <w:vertAlign w:val="subscript"/>
          <w:lang w:eastAsia="en-GB"/>
        </w:rPr>
        <w:t>Generic: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inscrutable - impossible to understand or interpret.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tacit - understood or implied without being stated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specious - superficially plausible, but actually wrong.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incredulous - unwilling or unable to believe something.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vicissitudes - a change of circumstances or fortune, typically one that is unwelcome or unpleasant.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inscrutably - impossible to understand or interpret.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 xml:space="preserve">baleful - threatening harm; menacing.         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ostensibly - as appears or is stated to be true, though not necessarily so; apparently.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consolation - the comfort received by a person after a loss or disappointment.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 xml:space="preserve">demeanour - outward behaviour or bearing.            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ostensibly - as appears or is stated to be true, though not necessarily so; apparentl</w:t>
      </w:r>
      <w:bookmarkStart w:id="0" w:name="_GoBack"/>
      <w:bookmarkEnd w:id="0"/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y.</w:t>
      </w:r>
    </w:p>
    <w:p w:rsidR="00F12E47" w:rsidRPr="00F12E47" w:rsidRDefault="00F12E47" w:rsidP="00F12E47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</w:pPr>
      <w:r w:rsidRPr="00F12E47">
        <w:rPr>
          <w:rFonts w:eastAsia="Times New Roman" w:cs="Times New Roman"/>
          <w:color w:val="000000"/>
          <w:sz w:val="32"/>
          <w:szCs w:val="32"/>
          <w:vertAlign w:val="subscript"/>
          <w:lang w:eastAsia="en-GB"/>
        </w:rPr>
        <w:t>inexplicable - unable to be explained or accounted for.</w:t>
      </w:r>
    </w:p>
    <w:p w:rsidR="009E489B" w:rsidRPr="00F12E47" w:rsidRDefault="009E489B" w:rsidP="00F12E47">
      <w:pPr>
        <w:spacing w:after="0"/>
        <w:rPr>
          <w:sz w:val="32"/>
          <w:szCs w:val="32"/>
        </w:rPr>
      </w:pPr>
    </w:p>
    <w:sectPr w:rsidR="009E489B" w:rsidRPr="00F12E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E47"/>
    <w:rsid w:val="009E489B"/>
    <w:rsid w:val="00F12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D1DA6A-00FE-437C-9FCC-8370B6030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2E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2E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21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8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15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85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776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02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160898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480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2978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28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4851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4769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74580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55775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4724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5605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9655979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6718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45157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7759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6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42009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05342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0911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30140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25370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81337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001148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9A5EC27589B94187F304B97BA889DD" ma:contentTypeVersion="9" ma:contentTypeDescription="Create a new document." ma:contentTypeScope="" ma:versionID="d5a968d9980fc3b64ccfd8c388a3e7c1">
  <xsd:schema xmlns:xsd="http://www.w3.org/2001/XMLSchema" xmlns:xs="http://www.w3.org/2001/XMLSchema" xmlns:p="http://schemas.microsoft.com/office/2006/metadata/properties" xmlns:ns2="8e6302ee-c2ab-4e9c-bc4e-6020953d2fbc" xmlns:ns3="abd2c947-5a68-4697-a900-80270199761d" targetNamespace="http://schemas.microsoft.com/office/2006/metadata/properties" ma:root="true" ma:fieldsID="ac99c21b47dd4109354065817135eaf3" ns2:_="" ns3:_="">
    <xsd:import namespace="8e6302ee-c2ab-4e9c-bc4e-6020953d2fbc"/>
    <xsd:import namespace="abd2c947-5a68-4697-a900-80270199761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302ee-c2ab-4e9c-bc4e-6020953d2fb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d2c947-5a68-4697-a900-8027019976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_Flow_SignoffStatus" ma:index="16" nillable="true" ma:displayName="Sign-off status" ma:internalName="_x0024_Resources_x003a_core_x002c_Signoff_Status_x003b_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abd2c947-5a68-4697-a900-80270199761d" xsi:nil="true"/>
  </documentManagement>
</p:properties>
</file>

<file path=customXml/itemProps1.xml><?xml version="1.0" encoding="utf-8"?>
<ds:datastoreItem xmlns:ds="http://schemas.openxmlformats.org/officeDocument/2006/customXml" ds:itemID="{AC5CF83A-B210-46EE-9F41-432F3CFE3F54}"/>
</file>

<file path=customXml/itemProps2.xml><?xml version="1.0" encoding="utf-8"?>
<ds:datastoreItem xmlns:ds="http://schemas.openxmlformats.org/officeDocument/2006/customXml" ds:itemID="{CAC100B0-5421-40DD-9212-550478BBB5D0}"/>
</file>

<file path=customXml/itemProps3.xml><?xml version="1.0" encoding="utf-8"?>
<ds:datastoreItem xmlns:ds="http://schemas.openxmlformats.org/officeDocument/2006/customXml" ds:itemID="{EEEAC14B-D747-4B33-8E43-AAE4C5AA9102}"/>
</file>

<file path=docProps/app.xml><?xml version="1.0" encoding="utf-8"?>
<Properties xmlns="http://schemas.openxmlformats.org/officeDocument/2006/extended-properties" xmlns:vt="http://schemas.openxmlformats.org/officeDocument/2006/docPropsVTypes">
  <Template>B646037A</Template>
  <TotalTime>3</TotalTime>
  <Pages>2</Pages>
  <Words>569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test</Company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Gladen</dc:creator>
  <cp:keywords/>
  <dc:description/>
  <cp:lastModifiedBy>Maria Gladen</cp:lastModifiedBy>
  <cp:revision>1</cp:revision>
  <cp:lastPrinted>2019-03-22T08:20:00Z</cp:lastPrinted>
  <dcterms:created xsi:type="dcterms:W3CDTF">2019-03-22T08:19:00Z</dcterms:created>
  <dcterms:modified xsi:type="dcterms:W3CDTF">2019-03-22T08:22:00Z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0x010100889A5EC27589B94187F304B97BA889DD</vt:lpwstr>
  </property>
  <property fmtid="{D5CDD505-2E9C-101B-9397-08002B2CF9AE}" pid="3" name="Order">
    <vt:r8>35868100</vt:r8>
  </property>
</Properties>
</file>