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CBDBC" w14:textId="5374031D" w:rsidR="005B48F2" w:rsidRPr="005B48F2" w:rsidRDefault="005B48F2" w:rsidP="00184614">
      <w:pPr>
        <w:jc w:val="center"/>
        <w:rPr>
          <w:color w:val="4472C4" w:themeColor="accent1"/>
          <w:sz w:val="56"/>
        </w:rPr>
      </w:pPr>
      <w:r w:rsidRPr="005B48F2">
        <w:rPr>
          <w:color w:val="4472C4" w:themeColor="accent1"/>
          <w:sz w:val="56"/>
        </w:rPr>
        <w:t>Passmores Academy</w:t>
      </w:r>
    </w:p>
    <w:p w14:paraId="65907FC4" w14:textId="487A4C3F" w:rsidR="005B48F2" w:rsidRDefault="00780486" w:rsidP="00184614">
      <w:pPr>
        <w:jc w:val="center"/>
        <w:rPr>
          <w:sz w:val="56"/>
        </w:rPr>
      </w:pPr>
      <w:r>
        <w:rPr>
          <w:rFonts w:ascii="Arial" w:hAnsi="Arial" w:cs="Arial"/>
          <w:noProof/>
          <w:color w:val="1A0DAB"/>
          <w:sz w:val="2"/>
          <w:szCs w:val="2"/>
          <w:shd w:val="clear" w:color="auto" w:fill="FFFFFF"/>
          <w:lang w:eastAsia="en-GB"/>
        </w:rPr>
        <w:drawing>
          <wp:inline distT="0" distB="0" distL="0" distR="0" wp14:anchorId="685064F6" wp14:editId="33DD3656">
            <wp:extent cx="2143125" cy="2143125"/>
            <wp:effectExtent l="0" t="0" r="9525" b="9525"/>
            <wp:docPr id="1" name="Picture 1" descr="Image result for passmores academ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ossCB6bUVisQM:" descr="Image result for passmores academ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p>
    <w:p w14:paraId="0DF45EE9" w14:textId="3F9D51DD" w:rsidR="00780486" w:rsidRDefault="00780486" w:rsidP="00184614">
      <w:pPr>
        <w:jc w:val="center"/>
        <w:rPr>
          <w:sz w:val="56"/>
        </w:rPr>
      </w:pPr>
    </w:p>
    <w:p w14:paraId="4DC3CADC" w14:textId="2539A6D6" w:rsidR="00745166" w:rsidRDefault="00745166" w:rsidP="00184614">
      <w:pPr>
        <w:jc w:val="center"/>
        <w:rPr>
          <w:sz w:val="144"/>
        </w:rPr>
      </w:pPr>
      <w:r w:rsidRPr="000C020E">
        <w:rPr>
          <w:sz w:val="144"/>
        </w:rPr>
        <w:t>Revision Guide</w:t>
      </w:r>
    </w:p>
    <w:p w14:paraId="4F11C290" w14:textId="6B4A25BF" w:rsidR="00745166" w:rsidRPr="009C57C6" w:rsidRDefault="00745166" w:rsidP="00184614">
      <w:pPr>
        <w:jc w:val="center"/>
        <w:rPr>
          <w:b/>
          <w:i/>
          <w:color w:val="FF0000"/>
          <w:sz w:val="144"/>
        </w:rPr>
      </w:pPr>
      <w:r w:rsidRPr="00745166">
        <w:rPr>
          <w:b/>
          <w:color w:val="00B050"/>
          <w:sz w:val="72"/>
        </w:rPr>
        <w:t xml:space="preserve">– </w:t>
      </w:r>
      <w:r w:rsidRPr="00745166">
        <w:rPr>
          <w:b/>
          <w:i/>
          <w:color w:val="00B050"/>
          <w:sz w:val="72"/>
        </w:rPr>
        <w:t>The Strange Case of Dr Jekyll and Mr Hyde -</w:t>
      </w:r>
    </w:p>
    <w:p w14:paraId="7761FB41" w14:textId="77777777" w:rsidR="00745166" w:rsidRDefault="00745166" w:rsidP="00184614">
      <w:pPr>
        <w:jc w:val="center"/>
        <w:rPr>
          <w:i/>
          <w:sz w:val="72"/>
        </w:rPr>
      </w:pPr>
    </w:p>
    <w:p w14:paraId="44877886" w14:textId="77777777" w:rsidR="00745166" w:rsidRPr="009C57C6" w:rsidRDefault="00745166" w:rsidP="00184614">
      <w:pPr>
        <w:jc w:val="center"/>
        <w:rPr>
          <w:i/>
          <w:sz w:val="56"/>
        </w:rPr>
      </w:pPr>
      <w:r w:rsidRPr="009C57C6">
        <w:rPr>
          <w:i/>
          <w:sz w:val="56"/>
        </w:rPr>
        <w:t>Achieving the top end grades</w:t>
      </w:r>
    </w:p>
    <w:p w14:paraId="0134853C" w14:textId="26BA32B2" w:rsidR="00745166" w:rsidRDefault="00745166" w:rsidP="00834A1F">
      <w:pPr>
        <w:jc w:val="both"/>
        <w:rPr>
          <w:sz w:val="20"/>
        </w:rPr>
      </w:pPr>
    </w:p>
    <w:p w14:paraId="50379EAB" w14:textId="00CEF552" w:rsidR="00184614" w:rsidRDefault="00184614" w:rsidP="00834A1F">
      <w:pPr>
        <w:jc w:val="both"/>
        <w:rPr>
          <w:sz w:val="20"/>
        </w:rPr>
      </w:pPr>
    </w:p>
    <w:p w14:paraId="1EA5ED2F" w14:textId="5E88E5DC" w:rsidR="00184614" w:rsidRDefault="00184614" w:rsidP="00834A1F">
      <w:pPr>
        <w:jc w:val="both"/>
        <w:rPr>
          <w:sz w:val="20"/>
        </w:rPr>
      </w:pPr>
    </w:p>
    <w:p w14:paraId="409CA407" w14:textId="544D6B8C" w:rsidR="00184614" w:rsidRDefault="00184614" w:rsidP="00834A1F">
      <w:pPr>
        <w:jc w:val="both"/>
        <w:rPr>
          <w:sz w:val="20"/>
        </w:rPr>
      </w:pPr>
    </w:p>
    <w:p w14:paraId="67C4951C" w14:textId="383486C8" w:rsidR="00184614" w:rsidRPr="00184614" w:rsidRDefault="00184614" w:rsidP="00184614">
      <w:pPr>
        <w:jc w:val="both"/>
        <w:rPr>
          <w:sz w:val="16"/>
          <w:szCs w:val="16"/>
        </w:rPr>
      </w:pPr>
      <w:r w:rsidRPr="00184614">
        <w:rPr>
          <w:sz w:val="16"/>
          <w:szCs w:val="16"/>
        </w:rPr>
        <w:t>Supported by Gilbert, Francis. Dr Jekyll and Mr Hyde: The Study Guide Edition: Complete text &amp; integrated study guide (Creative Study Guide Editions Book 2). FGI Publishing. Kindle Edition.</w:t>
      </w:r>
    </w:p>
    <w:p w14:paraId="72398BE3" w14:textId="5A483052" w:rsidR="00745166" w:rsidRDefault="00745166" w:rsidP="00834A1F">
      <w:pPr>
        <w:jc w:val="both"/>
        <w:rPr>
          <w:b/>
          <w:color w:val="00B050"/>
          <w:sz w:val="32"/>
        </w:rPr>
      </w:pPr>
      <w:r>
        <w:rPr>
          <w:b/>
          <w:color w:val="00B050"/>
          <w:sz w:val="32"/>
        </w:rPr>
        <w:lastRenderedPageBreak/>
        <w:t>Linking the context to the story:</w:t>
      </w:r>
    </w:p>
    <w:p w14:paraId="650D4440" w14:textId="3A427AD2" w:rsidR="00745166" w:rsidRDefault="00745166" w:rsidP="00834A1F">
      <w:pPr>
        <w:spacing w:line="276" w:lineRule="auto"/>
        <w:jc w:val="both"/>
        <w:rPr>
          <w:sz w:val="24"/>
          <w:szCs w:val="24"/>
        </w:rPr>
      </w:pPr>
      <w:r w:rsidRPr="00745166">
        <w:rPr>
          <w:sz w:val="24"/>
          <w:szCs w:val="24"/>
        </w:rPr>
        <w:t xml:space="preserve">Growing up in Edinburgh, the son of an engineer and a religious mother, he suffered numerous illnesses as a child which were tended to by his fundamentalist Christian nurse, Alison Cunningham or ‘Cummy’. Both his nurse and his parents instilled in him a strong sense of good and evil, talking to him at length about the consequences of sin, which was to perish eternally in the flames of Hell on Judgment Day. Cummy’s talk of Hell gave the young Stevenson nightmares that were to plague him for the rest of his life. Most significantly, Stevenson saw humans as essentially “dualistic” creatures, split personalities who were both good and evil in equal measure.  </w:t>
      </w:r>
    </w:p>
    <w:p w14:paraId="65848434" w14:textId="0AD8D494" w:rsidR="00745166" w:rsidRPr="00745166" w:rsidRDefault="00745166" w:rsidP="00834A1F">
      <w:pPr>
        <w:spacing w:line="276" w:lineRule="auto"/>
        <w:jc w:val="both"/>
        <w:rPr>
          <w:sz w:val="24"/>
          <w:szCs w:val="24"/>
        </w:rPr>
      </w:pPr>
      <w:r w:rsidRPr="00745166">
        <w:rPr>
          <w:sz w:val="24"/>
          <w:szCs w:val="24"/>
        </w:rPr>
        <w:t>Although Stevenson became an atheist later on in life, he was profoundly affected by the tales he heard about sinners being punished for their sins in hell, and the ways in which religion made people feel shame about sex and desire. Dr Jekyll is full of religious references to the Devil and to behaviour which religion deemed sinful. Jekyll pretends to be religious and pious but desperately wants to be sinful. Stevenson’s religious upbringing – including his nanny’s “hellfire” stories – affected him deeply.</w:t>
      </w:r>
    </w:p>
    <w:p w14:paraId="51784074" w14:textId="19524D05" w:rsidR="00745166" w:rsidRDefault="00745166" w:rsidP="00834A1F">
      <w:pPr>
        <w:spacing w:line="276" w:lineRule="auto"/>
        <w:jc w:val="both"/>
        <w:rPr>
          <w:sz w:val="24"/>
          <w:szCs w:val="24"/>
        </w:rPr>
      </w:pPr>
      <w:r w:rsidRPr="00745166">
        <w:rPr>
          <w:sz w:val="24"/>
          <w:szCs w:val="24"/>
        </w:rPr>
        <w:t>This dualism was reflected in the world that Stevenson inhabited. Edinburgh had both an ‘Old’ and ‘New Town’. Being from a rich family, Stevenson lived in the pleasant, wide streets of the New Town, but was aware of the filthy, disgusting over-crowded conditions of the Old Town. As he grew older, he came to realise that the New Town derived its wealth in part from the labourers who lived in the Old Town: Stevenson worked out that the two worlds were reliant upon each other.</w:t>
      </w:r>
    </w:p>
    <w:p w14:paraId="295E256D" w14:textId="4EEB3A38" w:rsidR="00745166" w:rsidRDefault="00745166" w:rsidP="00834A1F">
      <w:pPr>
        <w:spacing w:line="276" w:lineRule="auto"/>
        <w:jc w:val="both"/>
        <w:rPr>
          <w:sz w:val="24"/>
          <w:szCs w:val="24"/>
        </w:rPr>
      </w:pPr>
      <w:r w:rsidRPr="00745166">
        <w:rPr>
          <w:sz w:val="24"/>
          <w:szCs w:val="24"/>
        </w:rPr>
        <w:t xml:space="preserve">Moreover, Edinburgh also had a dark past, which Stevenson was fascinated by. There were stories of William ‘Deacon’ Brodie who appeared to be an upright craftsman by </w:t>
      </w:r>
      <w:r w:rsidR="00BF7C80" w:rsidRPr="00745166">
        <w:rPr>
          <w:sz w:val="24"/>
          <w:szCs w:val="24"/>
        </w:rPr>
        <w:t>day but</w:t>
      </w:r>
      <w:r w:rsidRPr="00745166">
        <w:rPr>
          <w:sz w:val="24"/>
          <w:szCs w:val="24"/>
        </w:rPr>
        <w:t xml:space="preserve"> was a criminal at night until he was hanged in 1788. As a teenager, Stevenson worked upon a script based on Brodie’s life. Stevenson also knew about Burke and Hare, who in the 1820s, would murder people in order to supply Edinburgh Medical College with bodies to experiment upon. The respectable Dr. Knox was their main customer.  </w:t>
      </w:r>
    </w:p>
    <w:p w14:paraId="642808F8" w14:textId="64E11136" w:rsidR="00745166" w:rsidRPr="00745166" w:rsidRDefault="00745166" w:rsidP="00834A1F">
      <w:pPr>
        <w:spacing w:line="276" w:lineRule="auto"/>
        <w:jc w:val="both"/>
        <w:rPr>
          <w:sz w:val="24"/>
          <w:szCs w:val="24"/>
        </w:rPr>
      </w:pPr>
      <w:r w:rsidRPr="00745166">
        <w:rPr>
          <w:sz w:val="24"/>
          <w:szCs w:val="24"/>
        </w:rPr>
        <w:t>Stevenson himself led something of a double life. While a student studying engineering at Edinburgh University, he would spend a great deal of time in the dives of the Old Town, drinking and probably sleeping with prostitutes.</w:t>
      </w:r>
    </w:p>
    <w:p w14:paraId="4A0FF03A" w14:textId="77777777" w:rsidR="00745166" w:rsidRPr="00745166" w:rsidRDefault="00745166" w:rsidP="00834A1F">
      <w:pPr>
        <w:spacing w:line="276" w:lineRule="auto"/>
        <w:jc w:val="both"/>
        <w:rPr>
          <w:sz w:val="24"/>
          <w:szCs w:val="24"/>
        </w:rPr>
      </w:pPr>
      <w:r w:rsidRPr="00745166">
        <w:rPr>
          <w:sz w:val="24"/>
          <w:szCs w:val="24"/>
        </w:rPr>
        <w:t>Although Dr Jekyll is set in London, many critics think Stevenson is describing the Edinburgh of his childhood where there was an “Old Town”, which was run-down and poverty-stricken like the place where Hyde lives, and a “New Town” which was posh and rich, like  Jekyll’s house. This “dualism” – having two sides – was the central theme of the book: how a city and people themselves have a good and an evil side.</w:t>
      </w:r>
    </w:p>
    <w:p w14:paraId="607FB54A" w14:textId="77777777" w:rsidR="00745166" w:rsidRPr="00745166" w:rsidRDefault="00745166" w:rsidP="00834A1F">
      <w:pPr>
        <w:spacing w:line="276" w:lineRule="auto"/>
        <w:jc w:val="both"/>
        <w:rPr>
          <w:sz w:val="24"/>
          <w:szCs w:val="24"/>
        </w:rPr>
      </w:pPr>
    </w:p>
    <w:p w14:paraId="47FA3AEA" w14:textId="77777777" w:rsidR="00745166" w:rsidRPr="00745166" w:rsidRDefault="00745166" w:rsidP="00834A1F">
      <w:pPr>
        <w:spacing w:line="276" w:lineRule="auto"/>
        <w:jc w:val="both"/>
        <w:rPr>
          <w:sz w:val="24"/>
          <w:szCs w:val="24"/>
        </w:rPr>
      </w:pPr>
    </w:p>
    <w:p w14:paraId="0D4D7863" w14:textId="0EFA9189" w:rsidR="00745166" w:rsidRDefault="00745166" w:rsidP="00834A1F">
      <w:pPr>
        <w:spacing w:after="0"/>
        <w:jc w:val="both"/>
        <w:rPr>
          <w:b/>
          <w:color w:val="00B050"/>
          <w:sz w:val="32"/>
        </w:rPr>
      </w:pPr>
      <w:r>
        <w:rPr>
          <w:b/>
          <w:color w:val="00B050"/>
          <w:sz w:val="32"/>
        </w:rPr>
        <w:lastRenderedPageBreak/>
        <w:t>The structure of the text</w:t>
      </w:r>
      <w:r w:rsidR="00184614">
        <w:rPr>
          <w:b/>
          <w:color w:val="00B050"/>
          <w:sz w:val="32"/>
        </w:rPr>
        <w:t>:</w:t>
      </w:r>
    </w:p>
    <w:p w14:paraId="5A098281" w14:textId="77777777" w:rsidR="00745166" w:rsidRPr="007D3607" w:rsidRDefault="00745166" w:rsidP="00834A1F">
      <w:pPr>
        <w:spacing w:after="0"/>
        <w:jc w:val="both"/>
        <w:rPr>
          <w:b/>
          <w:color w:val="00B050"/>
          <w:sz w:val="16"/>
        </w:rPr>
      </w:pPr>
    </w:p>
    <w:p w14:paraId="66308C30" w14:textId="77777777" w:rsidR="00AA3FF7" w:rsidRPr="00184614" w:rsidRDefault="00745166" w:rsidP="00184614">
      <w:pPr>
        <w:spacing w:after="0" w:line="276" w:lineRule="auto"/>
        <w:jc w:val="both"/>
        <w:rPr>
          <w:color w:val="00B050"/>
          <w:sz w:val="24"/>
          <w:szCs w:val="24"/>
        </w:rPr>
      </w:pPr>
      <w:r w:rsidRPr="00184614">
        <w:rPr>
          <w:b/>
          <w:color w:val="00B050"/>
          <w:sz w:val="24"/>
          <w:szCs w:val="24"/>
        </w:rPr>
        <w:t>Opening (Section 1: Story of The Door, Search for Mr Hyde, Dr Jekyll was quite at ease)</w:t>
      </w:r>
      <w:r w:rsidRPr="00184614">
        <w:rPr>
          <w:color w:val="00B050"/>
          <w:sz w:val="24"/>
          <w:szCs w:val="24"/>
        </w:rPr>
        <w:t xml:space="preserve"> </w:t>
      </w:r>
    </w:p>
    <w:p w14:paraId="5846EEE9" w14:textId="12AA548F" w:rsidR="00745166" w:rsidRDefault="00745166" w:rsidP="00184614">
      <w:pPr>
        <w:spacing w:after="0" w:line="276" w:lineRule="auto"/>
        <w:jc w:val="both"/>
        <w:rPr>
          <w:sz w:val="24"/>
          <w:szCs w:val="24"/>
        </w:rPr>
      </w:pPr>
      <w:r w:rsidRPr="00184614">
        <w:rPr>
          <w:sz w:val="24"/>
          <w:szCs w:val="24"/>
        </w:rPr>
        <w:t>This is Utterson’s narrative, in which he tells us about his cousin witnessing a brutal assault upon a young girl, “maybe eight or ten”.</w:t>
      </w:r>
    </w:p>
    <w:p w14:paraId="55E68B74" w14:textId="77777777" w:rsidR="00745166" w:rsidRPr="00184614" w:rsidRDefault="00745166" w:rsidP="00004353">
      <w:pPr>
        <w:pStyle w:val="ListParagraph"/>
        <w:numPr>
          <w:ilvl w:val="0"/>
          <w:numId w:val="1"/>
        </w:numPr>
        <w:spacing w:line="240" w:lineRule="auto"/>
        <w:jc w:val="both"/>
        <w:rPr>
          <w:sz w:val="24"/>
          <w:szCs w:val="24"/>
        </w:rPr>
      </w:pPr>
      <w:r w:rsidRPr="00184614">
        <w:rPr>
          <w:sz w:val="24"/>
          <w:szCs w:val="24"/>
        </w:rPr>
        <w:t xml:space="preserve">Suspecting that Jekyll is involved with this terrible character, Utterson spies upon Hyde and meets him. He believes that Jekyll is being blackmailed by Hyde. </w:t>
      </w:r>
    </w:p>
    <w:p w14:paraId="159CCC67" w14:textId="63D44839" w:rsidR="00745166" w:rsidRPr="00184614" w:rsidRDefault="00745166" w:rsidP="00004353">
      <w:pPr>
        <w:pStyle w:val="ListParagraph"/>
        <w:numPr>
          <w:ilvl w:val="0"/>
          <w:numId w:val="1"/>
        </w:numPr>
        <w:spacing w:line="240" w:lineRule="auto"/>
        <w:jc w:val="both"/>
        <w:rPr>
          <w:sz w:val="24"/>
          <w:szCs w:val="24"/>
        </w:rPr>
      </w:pPr>
      <w:r w:rsidRPr="00184614">
        <w:rPr>
          <w:sz w:val="24"/>
          <w:szCs w:val="24"/>
        </w:rPr>
        <w:t>We meet the slick, superficial Dr. Lanyon and hear about Jekyll’s strange experiments.</w:t>
      </w:r>
    </w:p>
    <w:p w14:paraId="1BD92290" w14:textId="77777777" w:rsidR="00004353" w:rsidRPr="00004353" w:rsidRDefault="00004353" w:rsidP="00184614">
      <w:pPr>
        <w:spacing w:line="276" w:lineRule="auto"/>
        <w:jc w:val="both"/>
        <w:rPr>
          <w:sz w:val="2"/>
          <w:szCs w:val="24"/>
        </w:rPr>
      </w:pPr>
    </w:p>
    <w:p w14:paraId="534415C2" w14:textId="1EA4302E" w:rsidR="002206F0" w:rsidRPr="00184614" w:rsidRDefault="002206F0" w:rsidP="00184614">
      <w:pPr>
        <w:spacing w:line="276" w:lineRule="auto"/>
        <w:jc w:val="both"/>
        <w:rPr>
          <w:sz w:val="24"/>
          <w:szCs w:val="24"/>
        </w:rPr>
      </w:pPr>
      <w:r w:rsidRPr="00184614">
        <w:rPr>
          <w:sz w:val="24"/>
          <w:szCs w:val="24"/>
        </w:rPr>
        <w:t>The text is set in London and Stevenson uses an abundance of concrete nouns to evoke both the sense of a real city of streets and thoroughfares but also suggest its nightmarish qualities: its “labyrinths” and “darkness”. Both these concrete nouns are symbolic as well: the “labyrinth” is symbolic of the confusion that the reader and many of the characters feel because they are trapped in the maze of Jekyll’s deceit. Similarly, the “darkness” of the city is symbolic of Jekyll’s evil and deceit as well; he is swamped by the darkness of Hyde in much the same way the city is swamped by the foggy darkness of corruption and social injustice.</w:t>
      </w:r>
    </w:p>
    <w:p w14:paraId="49C19B8A" w14:textId="77777777" w:rsidR="00004353" w:rsidRPr="00004353" w:rsidRDefault="00004353" w:rsidP="00184614">
      <w:pPr>
        <w:spacing w:after="0" w:line="276" w:lineRule="auto"/>
        <w:jc w:val="both"/>
        <w:rPr>
          <w:b/>
          <w:color w:val="00B050"/>
          <w:sz w:val="8"/>
          <w:szCs w:val="24"/>
        </w:rPr>
      </w:pPr>
    </w:p>
    <w:p w14:paraId="47FD40B4" w14:textId="7FA7219E" w:rsidR="00745166" w:rsidRPr="00184614" w:rsidRDefault="00BE2F57" w:rsidP="00184614">
      <w:pPr>
        <w:spacing w:after="0" w:line="276" w:lineRule="auto"/>
        <w:jc w:val="both"/>
        <w:rPr>
          <w:b/>
          <w:sz w:val="24"/>
          <w:szCs w:val="24"/>
        </w:rPr>
      </w:pPr>
      <w:r w:rsidRPr="00184614">
        <w:rPr>
          <w:b/>
          <w:color w:val="00B050"/>
          <w:sz w:val="24"/>
          <w:szCs w:val="24"/>
        </w:rPr>
        <w:t>C</w:t>
      </w:r>
      <w:r w:rsidR="00745166" w:rsidRPr="00184614">
        <w:rPr>
          <w:b/>
          <w:color w:val="00B050"/>
          <w:sz w:val="24"/>
          <w:szCs w:val="24"/>
        </w:rPr>
        <w:t>omplications (Section 2: The Carew Murder Case</w:t>
      </w:r>
      <w:r w:rsidR="00745166" w:rsidRPr="00004353">
        <w:rPr>
          <w:b/>
          <w:color w:val="00B050"/>
          <w:sz w:val="24"/>
          <w:szCs w:val="24"/>
        </w:rPr>
        <w:t xml:space="preserve">)       </w:t>
      </w:r>
      <w:r w:rsidR="00745166" w:rsidRPr="00184614">
        <w:rPr>
          <w:b/>
          <w:sz w:val="24"/>
          <w:szCs w:val="24"/>
        </w:rPr>
        <w:t xml:space="preserve">       </w:t>
      </w:r>
    </w:p>
    <w:p w14:paraId="6FE9B1D5" w14:textId="77777777" w:rsidR="00745166" w:rsidRPr="00184614" w:rsidRDefault="00745166" w:rsidP="00004353">
      <w:pPr>
        <w:pStyle w:val="ListParagraph"/>
        <w:numPr>
          <w:ilvl w:val="0"/>
          <w:numId w:val="2"/>
        </w:numPr>
        <w:spacing w:line="240" w:lineRule="auto"/>
        <w:jc w:val="both"/>
        <w:rPr>
          <w:sz w:val="24"/>
          <w:szCs w:val="24"/>
        </w:rPr>
      </w:pPr>
      <w:r w:rsidRPr="00184614">
        <w:rPr>
          <w:sz w:val="24"/>
          <w:szCs w:val="24"/>
        </w:rPr>
        <w:t>London is shocked by the murder of Danvers Carew, a respectable MP. Hyde is suspected. His flat is raided but he is not found.</w:t>
      </w:r>
    </w:p>
    <w:p w14:paraId="1B34ACBC" w14:textId="0FD9A8DF" w:rsidR="00745166" w:rsidRDefault="00745166" w:rsidP="00004353">
      <w:pPr>
        <w:pStyle w:val="ListParagraph"/>
        <w:numPr>
          <w:ilvl w:val="0"/>
          <w:numId w:val="2"/>
        </w:numPr>
        <w:spacing w:line="240" w:lineRule="auto"/>
        <w:jc w:val="both"/>
        <w:rPr>
          <w:sz w:val="24"/>
          <w:szCs w:val="24"/>
        </w:rPr>
      </w:pPr>
      <w:r w:rsidRPr="00184614">
        <w:rPr>
          <w:sz w:val="24"/>
          <w:szCs w:val="24"/>
        </w:rPr>
        <w:t xml:space="preserve">When Utterson visits Jekyll, he finds him sick and depressed. He suspects that Jekyll has forged a letter to protect Hyde. </w:t>
      </w:r>
    </w:p>
    <w:p w14:paraId="6F79CD81" w14:textId="77777777" w:rsidR="00004353" w:rsidRPr="00004353" w:rsidRDefault="00004353" w:rsidP="00184614">
      <w:pPr>
        <w:spacing w:after="0" w:line="276" w:lineRule="auto"/>
        <w:jc w:val="both"/>
        <w:rPr>
          <w:b/>
          <w:color w:val="00B050"/>
          <w:sz w:val="8"/>
          <w:szCs w:val="24"/>
        </w:rPr>
      </w:pPr>
    </w:p>
    <w:p w14:paraId="2DFA1236" w14:textId="2378E1C3" w:rsidR="00745166" w:rsidRPr="00184614" w:rsidRDefault="00745166" w:rsidP="00184614">
      <w:pPr>
        <w:spacing w:after="0" w:line="276" w:lineRule="auto"/>
        <w:jc w:val="both"/>
        <w:rPr>
          <w:color w:val="00B050"/>
          <w:sz w:val="24"/>
          <w:szCs w:val="24"/>
        </w:rPr>
      </w:pPr>
      <w:r w:rsidRPr="00184614">
        <w:rPr>
          <w:b/>
          <w:color w:val="00B050"/>
          <w:sz w:val="24"/>
          <w:szCs w:val="24"/>
        </w:rPr>
        <w:t>Crisis (Section 3: Remarkable Incident of Dr Lanyon)</w:t>
      </w:r>
      <w:r w:rsidRPr="00184614">
        <w:rPr>
          <w:color w:val="00B050"/>
          <w:sz w:val="24"/>
          <w:szCs w:val="24"/>
        </w:rPr>
        <w:t xml:space="preserve">        </w:t>
      </w:r>
    </w:p>
    <w:p w14:paraId="30682AAB" w14:textId="77777777" w:rsidR="00745166" w:rsidRPr="00184614" w:rsidRDefault="00745166" w:rsidP="00004353">
      <w:pPr>
        <w:pStyle w:val="ListParagraph"/>
        <w:numPr>
          <w:ilvl w:val="0"/>
          <w:numId w:val="4"/>
        </w:numPr>
        <w:spacing w:line="240" w:lineRule="auto"/>
        <w:jc w:val="both"/>
        <w:rPr>
          <w:sz w:val="24"/>
          <w:szCs w:val="24"/>
        </w:rPr>
      </w:pPr>
      <w:r w:rsidRPr="00184614">
        <w:rPr>
          <w:sz w:val="24"/>
          <w:szCs w:val="24"/>
        </w:rPr>
        <w:t xml:space="preserve">Hyde has vanished. Jekyll joins society, socialising widely. For two months, Jekyll is once again respectable man, but then returns to seclusion.            </w:t>
      </w:r>
    </w:p>
    <w:p w14:paraId="06A57929" w14:textId="77777777" w:rsidR="00745166" w:rsidRPr="00184614" w:rsidRDefault="00745166" w:rsidP="00004353">
      <w:pPr>
        <w:pStyle w:val="ListParagraph"/>
        <w:numPr>
          <w:ilvl w:val="0"/>
          <w:numId w:val="4"/>
        </w:numPr>
        <w:spacing w:line="240" w:lineRule="auto"/>
        <w:jc w:val="both"/>
        <w:rPr>
          <w:sz w:val="24"/>
          <w:szCs w:val="24"/>
        </w:rPr>
      </w:pPr>
      <w:r w:rsidRPr="00184614">
        <w:rPr>
          <w:sz w:val="24"/>
          <w:szCs w:val="24"/>
        </w:rPr>
        <w:t xml:space="preserve">The pompous Lanyon is also much changed, apparently mortally ill and wanting nothing to do with Jekyll.        </w:t>
      </w:r>
    </w:p>
    <w:p w14:paraId="0B833548" w14:textId="77777777" w:rsidR="00745166" w:rsidRPr="00184614" w:rsidRDefault="00745166" w:rsidP="00004353">
      <w:pPr>
        <w:pStyle w:val="ListParagraph"/>
        <w:numPr>
          <w:ilvl w:val="0"/>
          <w:numId w:val="4"/>
        </w:numPr>
        <w:spacing w:line="240" w:lineRule="auto"/>
        <w:jc w:val="both"/>
        <w:rPr>
          <w:sz w:val="24"/>
          <w:szCs w:val="24"/>
        </w:rPr>
      </w:pPr>
      <w:r w:rsidRPr="00184614">
        <w:rPr>
          <w:sz w:val="24"/>
          <w:szCs w:val="24"/>
        </w:rPr>
        <w:t xml:space="preserve">Lanyon dies. He has written a letter which is not to be opened until Jekyll dies or disappears. </w:t>
      </w:r>
    </w:p>
    <w:p w14:paraId="61C305A2" w14:textId="63D21A4B" w:rsidR="00745166" w:rsidRDefault="00745166" w:rsidP="00004353">
      <w:pPr>
        <w:pStyle w:val="ListParagraph"/>
        <w:numPr>
          <w:ilvl w:val="0"/>
          <w:numId w:val="4"/>
        </w:numPr>
        <w:spacing w:line="240" w:lineRule="auto"/>
        <w:jc w:val="both"/>
        <w:rPr>
          <w:sz w:val="24"/>
          <w:szCs w:val="24"/>
        </w:rPr>
      </w:pPr>
      <w:r w:rsidRPr="00184614">
        <w:rPr>
          <w:sz w:val="24"/>
          <w:szCs w:val="24"/>
        </w:rPr>
        <w:t xml:space="preserve">Jekyll continues to decline. A strange man is spotted in his house. At the request of Jekyll’s servant, Poole, Utterson breaks into Jekyll’s laboratory and finds Hyde lying dead, dwarfed by Jekyll’s larger clothes. </w:t>
      </w:r>
    </w:p>
    <w:p w14:paraId="25A413BD" w14:textId="77777777" w:rsidR="00004353" w:rsidRDefault="00004353" w:rsidP="00184614">
      <w:pPr>
        <w:spacing w:after="0" w:line="276" w:lineRule="auto"/>
        <w:jc w:val="both"/>
        <w:rPr>
          <w:b/>
          <w:color w:val="00B050"/>
          <w:sz w:val="24"/>
          <w:szCs w:val="24"/>
        </w:rPr>
      </w:pPr>
    </w:p>
    <w:p w14:paraId="4204FD92" w14:textId="2ECDBBA2" w:rsidR="00745166" w:rsidRPr="00184614" w:rsidRDefault="00745166" w:rsidP="00184614">
      <w:pPr>
        <w:spacing w:after="0" w:line="276" w:lineRule="auto"/>
        <w:jc w:val="both"/>
        <w:rPr>
          <w:b/>
          <w:color w:val="00B050"/>
          <w:sz w:val="24"/>
          <w:szCs w:val="24"/>
        </w:rPr>
      </w:pPr>
      <w:r w:rsidRPr="00184614">
        <w:rPr>
          <w:b/>
          <w:color w:val="00B050"/>
          <w:sz w:val="24"/>
          <w:szCs w:val="24"/>
        </w:rPr>
        <w:t xml:space="preserve">Climax (Section 4: Dr Lanyon’s narrative) </w:t>
      </w:r>
    </w:p>
    <w:p w14:paraId="71187F69" w14:textId="77777777" w:rsidR="00745166" w:rsidRPr="00184614" w:rsidRDefault="00745166" w:rsidP="00004353">
      <w:pPr>
        <w:pStyle w:val="ListParagraph"/>
        <w:numPr>
          <w:ilvl w:val="0"/>
          <w:numId w:val="3"/>
        </w:numPr>
        <w:spacing w:after="0" w:line="240" w:lineRule="auto"/>
        <w:jc w:val="both"/>
        <w:rPr>
          <w:sz w:val="24"/>
          <w:szCs w:val="24"/>
        </w:rPr>
      </w:pPr>
      <w:r w:rsidRPr="00184614">
        <w:rPr>
          <w:sz w:val="24"/>
          <w:szCs w:val="24"/>
        </w:rPr>
        <w:t>Utterson reads Lanyon’s account in which he learns that Lanyon was asked to find some powders for Jekyll.</w:t>
      </w:r>
    </w:p>
    <w:p w14:paraId="5718BD0D" w14:textId="77777777" w:rsidR="00745166" w:rsidRPr="00184614" w:rsidRDefault="00745166" w:rsidP="00004353">
      <w:pPr>
        <w:pStyle w:val="ListParagraph"/>
        <w:numPr>
          <w:ilvl w:val="0"/>
          <w:numId w:val="3"/>
        </w:numPr>
        <w:spacing w:after="0" w:line="240" w:lineRule="auto"/>
        <w:jc w:val="both"/>
        <w:rPr>
          <w:sz w:val="24"/>
          <w:szCs w:val="24"/>
        </w:rPr>
      </w:pPr>
      <w:r w:rsidRPr="00184614">
        <w:rPr>
          <w:sz w:val="24"/>
          <w:szCs w:val="24"/>
        </w:rPr>
        <w:t xml:space="preserve">Hyde arrives at Lanyon’s house, mixes a potion and becomes Jekyll before Lanyon’s eyes. </w:t>
      </w:r>
    </w:p>
    <w:p w14:paraId="5FFDE1A1" w14:textId="44469BB3" w:rsidR="00745166" w:rsidRPr="00184614" w:rsidRDefault="00745166" w:rsidP="00004353">
      <w:pPr>
        <w:pStyle w:val="ListParagraph"/>
        <w:numPr>
          <w:ilvl w:val="0"/>
          <w:numId w:val="3"/>
        </w:numPr>
        <w:spacing w:after="0" w:line="240" w:lineRule="auto"/>
        <w:jc w:val="both"/>
        <w:rPr>
          <w:sz w:val="24"/>
          <w:szCs w:val="24"/>
        </w:rPr>
      </w:pPr>
      <w:r w:rsidRPr="00184614">
        <w:rPr>
          <w:sz w:val="24"/>
          <w:szCs w:val="24"/>
        </w:rPr>
        <w:t xml:space="preserve">Resolution (Section 5: Henry Jekyll’s Statement </w:t>
      </w:r>
      <w:r w:rsidR="007D3607">
        <w:rPr>
          <w:sz w:val="24"/>
          <w:szCs w:val="24"/>
        </w:rPr>
        <w:t>o</w:t>
      </w:r>
      <w:r w:rsidRPr="00184614">
        <w:rPr>
          <w:sz w:val="24"/>
          <w:szCs w:val="24"/>
        </w:rPr>
        <w:t>f The Case)</w:t>
      </w:r>
    </w:p>
    <w:p w14:paraId="2788C702" w14:textId="77777777" w:rsidR="00745166" w:rsidRPr="00184614" w:rsidRDefault="00745166" w:rsidP="007D3607">
      <w:pPr>
        <w:pStyle w:val="ListParagraph"/>
        <w:numPr>
          <w:ilvl w:val="0"/>
          <w:numId w:val="3"/>
        </w:numPr>
        <w:spacing w:after="0" w:line="240" w:lineRule="auto"/>
        <w:jc w:val="both"/>
        <w:rPr>
          <w:sz w:val="24"/>
          <w:szCs w:val="24"/>
        </w:rPr>
      </w:pPr>
      <w:r w:rsidRPr="00184614">
        <w:rPr>
          <w:sz w:val="24"/>
          <w:szCs w:val="24"/>
        </w:rPr>
        <w:t>Jekyll tells his story, talking about his essential dual nature, his search for a potion which enable him to become someone else, his transformation into Hyde.</w:t>
      </w:r>
    </w:p>
    <w:p w14:paraId="2E96FDDF" w14:textId="01D2AE45" w:rsidR="00745166" w:rsidRDefault="00745166" w:rsidP="007D3607">
      <w:pPr>
        <w:pStyle w:val="ListParagraph"/>
        <w:numPr>
          <w:ilvl w:val="0"/>
          <w:numId w:val="3"/>
        </w:numPr>
        <w:spacing w:line="240" w:lineRule="auto"/>
        <w:jc w:val="both"/>
        <w:rPr>
          <w:sz w:val="24"/>
          <w:szCs w:val="24"/>
        </w:rPr>
      </w:pPr>
      <w:r w:rsidRPr="00184614">
        <w:rPr>
          <w:sz w:val="24"/>
          <w:szCs w:val="24"/>
        </w:rPr>
        <w:t>He explains how Hyde begins to take over. He can no longer control his transformations. Jekyll has become utterly corrupted.</w:t>
      </w:r>
    </w:p>
    <w:p w14:paraId="36553553" w14:textId="2EA2A378" w:rsidR="00745166" w:rsidRPr="00184614" w:rsidRDefault="00745166" w:rsidP="00184614">
      <w:pPr>
        <w:spacing w:after="0" w:line="276" w:lineRule="auto"/>
        <w:jc w:val="both"/>
        <w:rPr>
          <w:b/>
          <w:color w:val="00B050"/>
          <w:sz w:val="24"/>
          <w:szCs w:val="24"/>
        </w:rPr>
      </w:pPr>
      <w:r w:rsidRPr="00184614">
        <w:rPr>
          <w:b/>
          <w:color w:val="00B050"/>
          <w:sz w:val="24"/>
          <w:szCs w:val="24"/>
        </w:rPr>
        <w:t xml:space="preserve">Resolution (Section 5: Henry Jekyll’s Statement of The Case) </w:t>
      </w:r>
    </w:p>
    <w:p w14:paraId="07C3F95B" w14:textId="77777777" w:rsidR="00745166" w:rsidRPr="00184614" w:rsidRDefault="00745166" w:rsidP="00004353">
      <w:pPr>
        <w:pStyle w:val="ListParagraph"/>
        <w:numPr>
          <w:ilvl w:val="0"/>
          <w:numId w:val="5"/>
        </w:numPr>
        <w:spacing w:line="240" w:lineRule="auto"/>
        <w:jc w:val="both"/>
        <w:rPr>
          <w:sz w:val="24"/>
          <w:szCs w:val="24"/>
        </w:rPr>
      </w:pPr>
      <w:r w:rsidRPr="00184614">
        <w:rPr>
          <w:sz w:val="24"/>
          <w:szCs w:val="24"/>
        </w:rPr>
        <w:t>Jekyll tells his story, talking about his essential dual nature, his search for a potion which enable him to become someone else, his transformation into Hyde.</w:t>
      </w:r>
    </w:p>
    <w:p w14:paraId="5038AD8F" w14:textId="3A3E6C0D" w:rsidR="00745166" w:rsidRPr="00184614" w:rsidRDefault="00745166" w:rsidP="00004353">
      <w:pPr>
        <w:pStyle w:val="ListParagraph"/>
        <w:numPr>
          <w:ilvl w:val="0"/>
          <w:numId w:val="5"/>
        </w:numPr>
        <w:spacing w:line="240" w:lineRule="auto"/>
        <w:jc w:val="both"/>
        <w:rPr>
          <w:sz w:val="24"/>
          <w:szCs w:val="24"/>
        </w:rPr>
      </w:pPr>
      <w:r w:rsidRPr="00184614">
        <w:rPr>
          <w:sz w:val="24"/>
          <w:szCs w:val="24"/>
        </w:rPr>
        <w:t>He explains how Hyde begins to take over. He can no longer control his transformations. Jekyll has become utterly corrupted.</w:t>
      </w:r>
    </w:p>
    <w:p w14:paraId="0B433A4E" w14:textId="77777777" w:rsidR="00004353" w:rsidRDefault="00004353" w:rsidP="00184614">
      <w:pPr>
        <w:spacing w:line="276" w:lineRule="auto"/>
        <w:jc w:val="both"/>
        <w:rPr>
          <w:sz w:val="24"/>
          <w:szCs w:val="24"/>
        </w:rPr>
      </w:pPr>
    </w:p>
    <w:p w14:paraId="7677CF8C" w14:textId="55F0A051" w:rsidR="00745166" w:rsidRPr="00184614" w:rsidRDefault="00745166" w:rsidP="00184614">
      <w:pPr>
        <w:spacing w:line="276" w:lineRule="auto"/>
        <w:jc w:val="both"/>
        <w:rPr>
          <w:sz w:val="24"/>
          <w:szCs w:val="24"/>
        </w:rPr>
      </w:pPr>
      <w:r w:rsidRPr="00184614">
        <w:rPr>
          <w:sz w:val="24"/>
          <w:szCs w:val="24"/>
        </w:rPr>
        <w:t>The novel is structured around the themes of repression and dualism because it slowly reveals Jekyll’s inner life and desires as the mystery is unravelled. Hyde is Jekyll’s inner-most repressed desire</w:t>
      </w:r>
      <w:r w:rsidR="00AA3FF7" w:rsidRPr="00184614">
        <w:rPr>
          <w:sz w:val="24"/>
          <w:szCs w:val="24"/>
        </w:rPr>
        <w:t>s,</w:t>
      </w:r>
      <w:r w:rsidRPr="00184614">
        <w:rPr>
          <w:sz w:val="24"/>
          <w:szCs w:val="24"/>
        </w:rPr>
        <w:t xml:space="preserve"> and </w:t>
      </w:r>
      <w:r w:rsidR="00AA3FF7" w:rsidRPr="00184614">
        <w:rPr>
          <w:sz w:val="24"/>
          <w:szCs w:val="24"/>
        </w:rPr>
        <w:t>therefore</w:t>
      </w:r>
      <w:r w:rsidRPr="00184614">
        <w:rPr>
          <w:sz w:val="24"/>
          <w:szCs w:val="24"/>
        </w:rPr>
        <w:t xml:space="preserve"> why he is so destructive.</w:t>
      </w:r>
    </w:p>
    <w:p w14:paraId="4781B6CD" w14:textId="77777777" w:rsidR="00004353" w:rsidRDefault="00004353" w:rsidP="007D3607">
      <w:pPr>
        <w:spacing w:after="0"/>
        <w:jc w:val="both"/>
        <w:rPr>
          <w:sz w:val="24"/>
          <w:szCs w:val="24"/>
        </w:rPr>
      </w:pPr>
    </w:p>
    <w:p w14:paraId="32F1FEDE" w14:textId="77777777" w:rsidR="00004353" w:rsidRPr="00004353" w:rsidRDefault="00004353" w:rsidP="007D3607">
      <w:pPr>
        <w:spacing w:after="0"/>
        <w:jc w:val="both"/>
        <w:rPr>
          <w:b/>
          <w:color w:val="00B050"/>
          <w:sz w:val="24"/>
          <w:szCs w:val="24"/>
        </w:rPr>
      </w:pPr>
      <w:r w:rsidRPr="00004353">
        <w:rPr>
          <w:b/>
          <w:color w:val="00B050"/>
          <w:sz w:val="24"/>
          <w:szCs w:val="24"/>
        </w:rPr>
        <w:t>Use of action:</w:t>
      </w:r>
    </w:p>
    <w:p w14:paraId="63CFF62C" w14:textId="55337A91" w:rsidR="007D3607" w:rsidRDefault="007D3607" w:rsidP="007D3607">
      <w:pPr>
        <w:spacing w:after="0"/>
        <w:jc w:val="both"/>
        <w:rPr>
          <w:sz w:val="24"/>
          <w:szCs w:val="24"/>
        </w:rPr>
      </w:pPr>
      <w:r>
        <w:rPr>
          <w:sz w:val="24"/>
          <w:szCs w:val="24"/>
        </w:rPr>
        <w:t>Ke</w:t>
      </w:r>
      <w:r w:rsidRPr="00CD0A7C">
        <w:rPr>
          <w:sz w:val="24"/>
          <w:szCs w:val="24"/>
        </w:rPr>
        <w:t>y scenes of action are central to the plot of the story. These set-pieces</w:t>
      </w:r>
      <w:r>
        <w:rPr>
          <w:sz w:val="24"/>
          <w:szCs w:val="24"/>
        </w:rPr>
        <w:t xml:space="preserve">: the description of </w:t>
      </w:r>
      <w:r w:rsidRPr="00CD0A7C">
        <w:rPr>
          <w:sz w:val="24"/>
          <w:szCs w:val="24"/>
        </w:rPr>
        <w:t>Poole breaking into the laboratory in ‘The Last Night’ and Lanyon’s description of Hyde’s transformation into Jekyll</w:t>
      </w:r>
      <w:r>
        <w:rPr>
          <w:sz w:val="24"/>
          <w:szCs w:val="24"/>
        </w:rPr>
        <w:t xml:space="preserve"> are integral to the plot of the text.</w:t>
      </w:r>
    </w:p>
    <w:p w14:paraId="3C23CF26" w14:textId="77777777" w:rsidR="007D3607" w:rsidRPr="007D3607" w:rsidRDefault="007D3607" w:rsidP="00004353">
      <w:pPr>
        <w:spacing w:after="0" w:line="240" w:lineRule="auto"/>
        <w:ind w:left="720"/>
        <w:jc w:val="both"/>
        <w:rPr>
          <w:i/>
          <w:sz w:val="24"/>
          <w:szCs w:val="24"/>
        </w:rPr>
      </w:pPr>
      <w:r w:rsidRPr="007D3607">
        <w:rPr>
          <w:i/>
          <w:sz w:val="24"/>
          <w:szCs w:val="24"/>
        </w:rPr>
        <w:t xml:space="preserve">He put the glass to his lips and drank at one gulp. A cry followed; he reeled, staggered, clutched at the table and held on, staring with injected eyes, gasping with open mouth; and as I looked there came, I thought, a change—he seemed to swell—his face became suddenly black and the features seemed to melt and alter—and the next moment, I had sprung to my feet and leaped back against the wall, my arms raised to shield me from that prodigy, my mind submerged in terror. "O God!" I screamed, and "O God!" again and again; for there before my eyes—pale and shaken, and half fainting, and groping before him with his hands, like a man restored from death—there stood Henry Jekyll! </w:t>
      </w:r>
    </w:p>
    <w:p w14:paraId="44CEC47D" w14:textId="77777777" w:rsidR="007D3607" w:rsidRDefault="007D3607" w:rsidP="007D3607">
      <w:pPr>
        <w:spacing w:after="0"/>
        <w:jc w:val="both"/>
        <w:rPr>
          <w:sz w:val="24"/>
          <w:szCs w:val="24"/>
        </w:rPr>
      </w:pPr>
      <w:r w:rsidRPr="00CD0A7C">
        <w:rPr>
          <w:sz w:val="24"/>
          <w:szCs w:val="24"/>
        </w:rPr>
        <w:t>Stevenson</w:t>
      </w:r>
      <w:r>
        <w:rPr>
          <w:sz w:val="24"/>
          <w:szCs w:val="24"/>
        </w:rPr>
        <w:t>’s</w:t>
      </w:r>
      <w:r w:rsidRPr="00CD0A7C">
        <w:rPr>
          <w:sz w:val="24"/>
          <w:szCs w:val="24"/>
        </w:rPr>
        <w:t xml:space="preserve"> use</w:t>
      </w:r>
      <w:r>
        <w:rPr>
          <w:sz w:val="24"/>
          <w:szCs w:val="24"/>
        </w:rPr>
        <w:t xml:space="preserve"> of</w:t>
      </w:r>
      <w:r w:rsidRPr="00CD0A7C">
        <w:rPr>
          <w:sz w:val="24"/>
          <w:szCs w:val="24"/>
        </w:rPr>
        <w:t xml:space="preserve"> powerful dynamic verbs “reeled, staggered, clutched…gasping” to describe the physical contortions and agony that Hyde undergoes as he changes back into Jekyll</w:t>
      </w:r>
      <w:r>
        <w:rPr>
          <w:sz w:val="24"/>
          <w:szCs w:val="24"/>
        </w:rPr>
        <w:t xml:space="preserve"> are complimented by </w:t>
      </w:r>
      <w:r w:rsidRPr="00CD0A7C">
        <w:rPr>
          <w:sz w:val="24"/>
          <w:szCs w:val="24"/>
        </w:rPr>
        <w:t>other dynamic verbs</w:t>
      </w:r>
      <w:r>
        <w:rPr>
          <w:sz w:val="24"/>
          <w:szCs w:val="24"/>
        </w:rPr>
        <w:t xml:space="preserve"> which</w:t>
      </w:r>
      <w:r w:rsidRPr="00CD0A7C">
        <w:rPr>
          <w:sz w:val="24"/>
          <w:szCs w:val="24"/>
        </w:rPr>
        <w:t xml:space="preserve"> vividly convey the actual transformation: “swell…melt…alter”. The effect of these verbs is to make the reader see a bewildering and disturbing transformation, while the use of descriptive noun phrases “injected eyes” and “opened mouth” give a powerful visual image of someone appearing like they are being tortured. The use of colour “black” adds a very ambivalent edge to the description</w:t>
      </w:r>
      <w:r>
        <w:rPr>
          <w:sz w:val="24"/>
          <w:szCs w:val="24"/>
        </w:rPr>
        <w:t xml:space="preserve"> – this darkness is then juxtaposed by the</w:t>
      </w:r>
      <w:r w:rsidRPr="00CD0A7C">
        <w:rPr>
          <w:sz w:val="24"/>
          <w:szCs w:val="24"/>
        </w:rPr>
        <w:t xml:space="preserve"> adjectives “pale and shaken”</w:t>
      </w:r>
      <w:r>
        <w:rPr>
          <w:sz w:val="24"/>
          <w:szCs w:val="24"/>
        </w:rPr>
        <w:t xml:space="preserve"> which</w:t>
      </w:r>
      <w:r w:rsidRPr="00CD0A7C">
        <w:rPr>
          <w:sz w:val="24"/>
          <w:szCs w:val="24"/>
        </w:rPr>
        <w:t xml:space="preserve"> creates a strong contrast: Hyde had been having spasms but now is half-dead. Syntactically, Stevenson leaves the fatal name, Henry Jekyll, to the last words in the sentence to underline the shock Lanyon feels at seeing his former friend before him. </w:t>
      </w:r>
    </w:p>
    <w:p w14:paraId="4B54C787" w14:textId="77777777" w:rsidR="007D3607" w:rsidRDefault="007D3607" w:rsidP="007D3607">
      <w:pPr>
        <w:spacing w:after="0"/>
        <w:jc w:val="both"/>
        <w:rPr>
          <w:sz w:val="24"/>
          <w:szCs w:val="24"/>
        </w:rPr>
      </w:pPr>
    </w:p>
    <w:p w14:paraId="0E7750E6" w14:textId="11BADB3E" w:rsidR="007D3607" w:rsidRDefault="007D3607" w:rsidP="007D3607">
      <w:pPr>
        <w:spacing w:after="0"/>
        <w:jc w:val="both"/>
        <w:rPr>
          <w:sz w:val="24"/>
          <w:szCs w:val="24"/>
        </w:rPr>
      </w:pPr>
      <w:r w:rsidRPr="00CD0A7C">
        <w:rPr>
          <w:sz w:val="24"/>
          <w:szCs w:val="24"/>
        </w:rPr>
        <w:t xml:space="preserve">Lanyon’s responses only serve to suggest his shock and horror. He “sprung” to his feet, and “leapt back against the wall,” raising his arms to hide the vision. The verbs here suggest violent, shocked movements. </w:t>
      </w:r>
      <w:r w:rsidR="00BF7C80" w:rsidRPr="00CD0A7C">
        <w:rPr>
          <w:sz w:val="24"/>
          <w:szCs w:val="24"/>
        </w:rPr>
        <w:t>Thus,</w:t>
      </w:r>
      <w:r w:rsidRPr="00CD0A7C">
        <w:rPr>
          <w:sz w:val="24"/>
          <w:szCs w:val="24"/>
        </w:rPr>
        <w:t xml:space="preserve"> the reader has two pictures in his head: he sees the transformation of Henry </w:t>
      </w:r>
      <w:r w:rsidR="00BF7C80" w:rsidRPr="00CD0A7C">
        <w:rPr>
          <w:sz w:val="24"/>
          <w:szCs w:val="24"/>
        </w:rPr>
        <w:t>Jekyll,</w:t>
      </w:r>
      <w:r w:rsidRPr="00CD0A7C">
        <w:rPr>
          <w:sz w:val="24"/>
          <w:szCs w:val="24"/>
        </w:rPr>
        <w:t xml:space="preserve"> but he also sees the terrified response of Lanyon. The short exclamation “Oh God!” also tells us of Lanyon’s panic-stricken fear. </w:t>
      </w:r>
    </w:p>
    <w:p w14:paraId="36AFB071" w14:textId="6C8F90A3" w:rsidR="00184614" w:rsidRDefault="00184614" w:rsidP="00184614">
      <w:pPr>
        <w:spacing w:line="276" w:lineRule="auto"/>
        <w:jc w:val="both"/>
        <w:rPr>
          <w:b/>
          <w:color w:val="00B050"/>
          <w:sz w:val="24"/>
          <w:szCs w:val="24"/>
        </w:rPr>
      </w:pPr>
    </w:p>
    <w:p w14:paraId="5AACA045" w14:textId="2B8D5601" w:rsidR="00004353" w:rsidRDefault="00004353" w:rsidP="00184614">
      <w:pPr>
        <w:spacing w:line="276" w:lineRule="auto"/>
        <w:jc w:val="both"/>
        <w:rPr>
          <w:b/>
          <w:color w:val="00B050"/>
          <w:sz w:val="24"/>
          <w:szCs w:val="24"/>
        </w:rPr>
      </w:pPr>
    </w:p>
    <w:p w14:paraId="0C507B99" w14:textId="5CB84375" w:rsidR="00004353" w:rsidRPr="00184614" w:rsidRDefault="00004353" w:rsidP="00004353">
      <w:pPr>
        <w:spacing w:after="0"/>
        <w:jc w:val="both"/>
        <w:rPr>
          <w:b/>
          <w:color w:val="00B050"/>
          <w:sz w:val="32"/>
          <w:szCs w:val="24"/>
        </w:rPr>
      </w:pPr>
      <w:r w:rsidRPr="00184614">
        <w:rPr>
          <w:b/>
          <w:color w:val="00B050"/>
          <w:sz w:val="32"/>
          <w:szCs w:val="24"/>
        </w:rPr>
        <w:t>Symbol</w:t>
      </w:r>
      <w:r>
        <w:rPr>
          <w:b/>
          <w:color w:val="00B050"/>
          <w:sz w:val="32"/>
          <w:szCs w:val="24"/>
        </w:rPr>
        <w:t>/motif</w:t>
      </w:r>
      <w:r w:rsidRPr="00184614">
        <w:rPr>
          <w:b/>
          <w:color w:val="00B050"/>
          <w:sz w:val="32"/>
          <w:szCs w:val="24"/>
        </w:rPr>
        <w:t>: The door</w:t>
      </w:r>
    </w:p>
    <w:p w14:paraId="06A25DEC" w14:textId="77777777" w:rsidR="00004353" w:rsidRDefault="00004353" w:rsidP="00004353">
      <w:pPr>
        <w:spacing w:after="0"/>
        <w:jc w:val="both"/>
        <w:rPr>
          <w:sz w:val="24"/>
          <w:szCs w:val="24"/>
        </w:rPr>
      </w:pPr>
    </w:p>
    <w:p w14:paraId="1DF9E933" w14:textId="77AC2214" w:rsidR="00004353" w:rsidRDefault="00004353" w:rsidP="00004353">
      <w:pPr>
        <w:spacing w:after="0"/>
        <w:jc w:val="both"/>
        <w:rPr>
          <w:sz w:val="24"/>
          <w:szCs w:val="24"/>
        </w:rPr>
      </w:pPr>
      <w:r w:rsidRPr="005B48F2">
        <w:rPr>
          <w:sz w:val="24"/>
          <w:szCs w:val="24"/>
        </w:rPr>
        <w:t xml:space="preserve">The first chapter of the book is called ‘Story of the Door’ and describes Hyde’s scruffy, derelict door in detail. The door here symbolizes the gateway to </w:t>
      </w:r>
      <w:r>
        <w:rPr>
          <w:sz w:val="24"/>
          <w:szCs w:val="24"/>
        </w:rPr>
        <w:t>an</w:t>
      </w:r>
      <w:r w:rsidRPr="005B48F2">
        <w:rPr>
          <w:sz w:val="24"/>
          <w:szCs w:val="24"/>
        </w:rPr>
        <w:t xml:space="preserve"> evil world; it is the access point for violence and unpleasantness. Its very aspect emphasizes the evil of its inhabitant because it is a door which suggests its owner doesn’t care about how he appears to the world: </w:t>
      </w:r>
    </w:p>
    <w:p w14:paraId="21A447F0" w14:textId="77777777" w:rsidR="00004353" w:rsidRDefault="00004353" w:rsidP="00004353">
      <w:pPr>
        <w:spacing w:after="0"/>
        <w:jc w:val="both"/>
        <w:rPr>
          <w:sz w:val="24"/>
          <w:szCs w:val="24"/>
        </w:rPr>
      </w:pPr>
    </w:p>
    <w:p w14:paraId="1774016D" w14:textId="3668809B" w:rsidR="00004353" w:rsidRDefault="00004353" w:rsidP="00004353">
      <w:pPr>
        <w:spacing w:after="0"/>
        <w:ind w:left="720"/>
        <w:jc w:val="both"/>
        <w:rPr>
          <w:i/>
          <w:sz w:val="24"/>
          <w:szCs w:val="24"/>
        </w:rPr>
      </w:pPr>
      <w:r w:rsidRPr="00184614">
        <w:rPr>
          <w:i/>
          <w:sz w:val="24"/>
          <w:szCs w:val="24"/>
        </w:rPr>
        <w:t>The door, which was equipped with neither bell nor knocker, was blistered and distained. Tramps slouched into the recess and struck matches on the panels; children kept shop upon the steps; the schoolboy had tried his knife on the mouldings.</w:t>
      </w:r>
    </w:p>
    <w:p w14:paraId="621A798C" w14:textId="77777777" w:rsidR="00004353" w:rsidRPr="00184614" w:rsidRDefault="00004353" w:rsidP="00004353">
      <w:pPr>
        <w:spacing w:after="0"/>
        <w:ind w:left="720"/>
        <w:jc w:val="both"/>
        <w:rPr>
          <w:i/>
          <w:sz w:val="24"/>
          <w:szCs w:val="24"/>
        </w:rPr>
      </w:pPr>
    </w:p>
    <w:p w14:paraId="58677967" w14:textId="2CB5D564" w:rsidR="00004353" w:rsidRDefault="00004353" w:rsidP="00004353">
      <w:pPr>
        <w:spacing w:after="0"/>
        <w:jc w:val="both"/>
        <w:rPr>
          <w:sz w:val="24"/>
          <w:szCs w:val="24"/>
        </w:rPr>
      </w:pPr>
      <w:r w:rsidRPr="005B48F2">
        <w:rPr>
          <w:sz w:val="24"/>
          <w:szCs w:val="24"/>
        </w:rPr>
        <w:t xml:space="preserve">In a sense it is true that Hyde doesn’t care about appearances: he has made no attempt to mend the door because it is “blistered” and “disdained”. This description works on a symbolic level because the door could symbolize Hyde’s character, personality or soul: like the door there is something “blistered” about his being, he is mentally diseased. He certainly is “distained”, which here carries a double meaning because it can mean “discoloured” or “disliked by people”. Hyde doesn’t care what people think of him, but Jekyll does. In stark contrast, Jekyll’s door is well-kept and large. Here we see Utterson knocking on it: </w:t>
      </w:r>
    </w:p>
    <w:p w14:paraId="56C81586" w14:textId="77777777" w:rsidR="00004353" w:rsidRDefault="00004353" w:rsidP="00004353">
      <w:pPr>
        <w:spacing w:after="0"/>
        <w:jc w:val="both"/>
        <w:rPr>
          <w:sz w:val="24"/>
          <w:szCs w:val="24"/>
        </w:rPr>
      </w:pPr>
    </w:p>
    <w:p w14:paraId="14A95736" w14:textId="54EE985C" w:rsidR="00004353" w:rsidRDefault="00004353" w:rsidP="00004353">
      <w:pPr>
        <w:spacing w:after="0"/>
        <w:ind w:left="720"/>
        <w:jc w:val="both"/>
        <w:rPr>
          <w:i/>
          <w:sz w:val="24"/>
          <w:szCs w:val="24"/>
        </w:rPr>
      </w:pPr>
      <w:r w:rsidRPr="00184614">
        <w:rPr>
          <w:i/>
          <w:sz w:val="24"/>
          <w:szCs w:val="24"/>
        </w:rPr>
        <w:t xml:space="preserve">One house, however, second from the corner, was still occupied entire; and at the door of this, which wore a great air of wealth and comfort, though it was now plunged in darkness except for the fanlight, Mr. Utterson stopped and knocked. A well-dressed, elderly servant opened the door.  </w:t>
      </w:r>
    </w:p>
    <w:p w14:paraId="6057E3BA" w14:textId="77777777" w:rsidR="00004353" w:rsidRPr="00184614" w:rsidRDefault="00004353" w:rsidP="00004353">
      <w:pPr>
        <w:spacing w:after="0"/>
        <w:ind w:left="720"/>
        <w:jc w:val="both"/>
        <w:rPr>
          <w:i/>
          <w:sz w:val="24"/>
          <w:szCs w:val="24"/>
        </w:rPr>
      </w:pPr>
    </w:p>
    <w:p w14:paraId="3F837095" w14:textId="77777777" w:rsidR="00004353" w:rsidRDefault="00004353" w:rsidP="00004353">
      <w:pPr>
        <w:spacing w:after="0"/>
        <w:jc w:val="both"/>
        <w:rPr>
          <w:sz w:val="24"/>
          <w:szCs w:val="24"/>
        </w:rPr>
      </w:pPr>
      <w:r w:rsidRPr="005B48F2">
        <w:rPr>
          <w:sz w:val="24"/>
          <w:szCs w:val="24"/>
        </w:rPr>
        <w:t xml:space="preserve">The description of Jekyll’s door is symbolic too because it suggests how Jekyll wants to appear to the world: with a “great air of wealth and comfort”. However, we realize that the fact that it is “plunged in darkness” is significant too because Jekyll himself, we learn later, is plunged in the darkness of Hyde. Here then is a door which presents the public face of Jekyll to the world is there for everyone to see, while Hyde’s door is hidden away in an alley where respectable people rarely go. </w:t>
      </w:r>
    </w:p>
    <w:p w14:paraId="3082E649" w14:textId="77777777" w:rsidR="00004353" w:rsidRDefault="00004353" w:rsidP="00004353">
      <w:pPr>
        <w:spacing w:after="0"/>
        <w:jc w:val="both"/>
        <w:rPr>
          <w:sz w:val="24"/>
          <w:szCs w:val="24"/>
        </w:rPr>
      </w:pPr>
    </w:p>
    <w:p w14:paraId="28C9566A" w14:textId="26C83C66" w:rsidR="00004353" w:rsidRDefault="00004353" w:rsidP="00004353">
      <w:pPr>
        <w:spacing w:after="0"/>
        <w:jc w:val="both"/>
        <w:rPr>
          <w:sz w:val="24"/>
          <w:szCs w:val="24"/>
        </w:rPr>
      </w:pPr>
      <w:r w:rsidRPr="005B48F2">
        <w:rPr>
          <w:sz w:val="24"/>
          <w:szCs w:val="24"/>
        </w:rPr>
        <w:t xml:space="preserve">Later in the novel, doors become even more significant because it is the door which generates the mystery regarding the whereabouts of Jekyll. Poole is very upset when he says to Utterson in ‘The Last Night’: </w:t>
      </w:r>
    </w:p>
    <w:p w14:paraId="6AC1E91F" w14:textId="77777777" w:rsidR="00004353" w:rsidRDefault="00004353" w:rsidP="00004353">
      <w:pPr>
        <w:spacing w:after="0"/>
        <w:jc w:val="both"/>
        <w:rPr>
          <w:sz w:val="24"/>
          <w:szCs w:val="24"/>
        </w:rPr>
      </w:pPr>
    </w:p>
    <w:p w14:paraId="4F04D675" w14:textId="2C1942D3" w:rsidR="00004353" w:rsidRDefault="00004353" w:rsidP="00004353">
      <w:pPr>
        <w:spacing w:after="0"/>
        <w:ind w:left="720"/>
        <w:jc w:val="both"/>
        <w:rPr>
          <w:i/>
          <w:sz w:val="24"/>
          <w:szCs w:val="24"/>
        </w:rPr>
      </w:pPr>
      <w:r w:rsidRPr="00F8148C">
        <w:rPr>
          <w:i/>
          <w:sz w:val="24"/>
          <w:szCs w:val="24"/>
        </w:rPr>
        <w:t xml:space="preserve">Do you think I do not know where his head comes to in the cabinet door, where I saw him every morning of my life? </w:t>
      </w:r>
    </w:p>
    <w:p w14:paraId="60255618" w14:textId="77777777" w:rsidR="00004353" w:rsidRPr="00F8148C" w:rsidRDefault="00004353" w:rsidP="00004353">
      <w:pPr>
        <w:spacing w:after="0"/>
        <w:ind w:left="720"/>
        <w:jc w:val="both"/>
        <w:rPr>
          <w:i/>
          <w:sz w:val="24"/>
          <w:szCs w:val="24"/>
        </w:rPr>
      </w:pPr>
    </w:p>
    <w:p w14:paraId="07A417F4" w14:textId="705A98E3" w:rsidR="00004353" w:rsidRDefault="00004353" w:rsidP="00004353">
      <w:pPr>
        <w:spacing w:after="0"/>
        <w:jc w:val="both"/>
        <w:rPr>
          <w:sz w:val="24"/>
          <w:szCs w:val="24"/>
        </w:rPr>
      </w:pPr>
      <w:r w:rsidRPr="005B48F2">
        <w:rPr>
          <w:sz w:val="24"/>
          <w:szCs w:val="24"/>
        </w:rPr>
        <w:t xml:space="preserve">Poole had seen “something” through the door and was able to judge the person’s height by measuring it against the door; </w:t>
      </w:r>
      <w:r w:rsidR="00BF7C80" w:rsidRPr="005B48F2">
        <w:rPr>
          <w:sz w:val="24"/>
          <w:szCs w:val="24"/>
        </w:rPr>
        <w:t>thus,</w:t>
      </w:r>
      <w:r w:rsidRPr="005B48F2">
        <w:rPr>
          <w:sz w:val="24"/>
          <w:szCs w:val="24"/>
        </w:rPr>
        <w:t xml:space="preserve"> we see the door assisting him with the realisation that it is not Jekyll. The door here, as before, becomes another clue that something is terribly wrong. Poole also points out that the servants have had to deal with a “closed door” and not Jekyll for a week. The door is a symbol of Jekyll’s secrecy and his desperation. Poole says to Utterson: </w:t>
      </w:r>
    </w:p>
    <w:p w14:paraId="1885B33F" w14:textId="77777777" w:rsidR="00004353" w:rsidRDefault="00004353" w:rsidP="00004353">
      <w:pPr>
        <w:spacing w:after="0"/>
        <w:jc w:val="both"/>
        <w:rPr>
          <w:sz w:val="24"/>
          <w:szCs w:val="24"/>
        </w:rPr>
      </w:pPr>
    </w:p>
    <w:p w14:paraId="3D37B020" w14:textId="5C3A2B36" w:rsidR="00004353" w:rsidRDefault="00004353" w:rsidP="00004353">
      <w:pPr>
        <w:spacing w:after="0"/>
        <w:ind w:left="720"/>
        <w:jc w:val="both"/>
        <w:rPr>
          <w:i/>
          <w:sz w:val="24"/>
          <w:szCs w:val="24"/>
        </w:rPr>
      </w:pPr>
      <w:r w:rsidRPr="00F8148C">
        <w:rPr>
          <w:i/>
          <w:sz w:val="24"/>
          <w:szCs w:val="24"/>
        </w:rPr>
        <w:t xml:space="preserve">We've had nothing else this week back; nothing but papers, and a closed door, and the very meals left there to be smuggled in when nobody was looking. </w:t>
      </w:r>
    </w:p>
    <w:p w14:paraId="3E98A0B7" w14:textId="77777777" w:rsidR="00004353" w:rsidRDefault="00004353" w:rsidP="00004353">
      <w:pPr>
        <w:spacing w:after="0"/>
        <w:ind w:left="720"/>
        <w:jc w:val="both"/>
        <w:rPr>
          <w:i/>
          <w:sz w:val="24"/>
          <w:szCs w:val="24"/>
        </w:rPr>
      </w:pPr>
    </w:p>
    <w:p w14:paraId="1C6C9637" w14:textId="77777777" w:rsidR="00004353" w:rsidRDefault="00004353" w:rsidP="00004353">
      <w:pPr>
        <w:spacing w:after="0"/>
        <w:jc w:val="both"/>
        <w:rPr>
          <w:sz w:val="24"/>
          <w:szCs w:val="24"/>
        </w:rPr>
      </w:pPr>
      <w:r w:rsidRPr="005B48F2">
        <w:rPr>
          <w:sz w:val="24"/>
          <w:szCs w:val="24"/>
        </w:rPr>
        <w:t xml:space="preserve">The opening of the door allows Jekyll/Hyde to eat and to survive, while the fact that it is shut upon his servants and friends symbolises Jekyll’s “social death”; his inability to communicate properly with people and the world. Ultimately, the door to Jekyll’s laboratory stands between Utterson and the truth of what has happened to Jekyll. </w:t>
      </w:r>
    </w:p>
    <w:p w14:paraId="0CCB869D" w14:textId="77777777" w:rsidR="00004353" w:rsidRDefault="00004353" w:rsidP="00004353">
      <w:pPr>
        <w:spacing w:after="0"/>
        <w:jc w:val="both"/>
        <w:rPr>
          <w:sz w:val="24"/>
          <w:szCs w:val="24"/>
        </w:rPr>
      </w:pPr>
    </w:p>
    <w:p w14:paraId="76F7E536" w14:textId="005A6E1E" w:rsidR="00004353" w:rsidRDefault="00004353" w:rsidP="00004353">
      <w:pPr>
        <w:spacing w:after="0"/>
        <w:jc w:val="both"/>
        <w:rPr>
          <w:sz w:val="24"/>
          <w:szCs w:val="24"/>
        </w:rPr>
      </w:pPr>
      <w:r w:rsidRPr="005B48F2">
        <w:rPr>
          <w:sz w:val="24"/>
          <w:szCs w:val="24"/>
        </w:rPr>
        <w:t>The knocking down of this door is one of the great set-pieces of the novel and is symbolically significant</w:t>
      </w:r>
      <w:r>
        <w:rPr>
          <w:sz w:val="24"/>
          <w:szCs w:val="24"/>
        </w:rPr>
        <w:t>.  F</w:t>
      </w:r>
      <w:r w:rsidRPr="005B48F2">
        <w:rPr>
          <w:sz w:val="24"/>
          <w:szCs w:val="24"/>
        </w:rPr>
        <w:t>inally</w:t>
      </w:r>
      <w:r>
        <w:rPr>
          <w:sz w:val="24"/>
          <w:szCs w:val="24"/>
        </w:rPr>
        <w:t>,</w:t>
      </w:r>
      <w:r w:rsidRPr="005B48F2">
        <w:rPr>
          <w:sz w:val="24"/>
          <w:szCs w:val="24"/>
        </w:rPr>
        <w:t xml:space="preserve"> Jekyll’s secret is being destroyed with the destruction of the door. </w:t>
      </w:r>
    </w:p>
    <w:p w14:paraId="283F1C03" w14:textId="77777777" w:rsidR="00004353" w:rsidRDefault="00004353" w:rsidP="00004353">
      <w:pPr>
        <w:spacing w:after="0"/>
        <w:jc w:val="both"/>
        <w:rPr>
          <w:sz w:val="24"/>
          <w:szCs w:val="24"/>
        </w:rPr>
      </w:pPr>
    </w:p>
    <w:p w14:paraId="1F2140F4" w14:textId="182271E4" w:rsidR="00004353" w:rsidRDefault="00004353" w:rsidP="00004353">
      <w:pPr>
        <w:spacing w:after="0"/>
        <w:ind w:left="720"/>
        <w:jc w:val="both"/>
        <w:rPr>
          <w:i/>
          <w:sz w:val="24"/>
          <w:szCs w:val="24"/>
        </w:rPr>
      </w:pPr>
      <w:r w:rsidRPr="00F8148C">
        <w:rPr>
          <w:i/>
          <w:sz w:val="24"/>
          <w:szCs w:val="24"/>
        </w:rPr>
        <w:t xml:space="preserve">"Ah, that's not Jekyll's voice—it's Hyde's!" cried Utterson. "Down with the door, Poole!" Poole swung the axe over his shoulder; the blow shook the building, and the red baize door leaped against the lock and hinges. A dismal screech, as of mere animal terror, rang from the cabinet. Up went the axe again, and again the panels crashed and the frame bounded; four times the blow fell; but the wood was tough and the fittings were of excellent workmanship; and it was not until the fifth, that the lock burst and the wreck of the door fell inwards on the carpet. </w:t>
      </w:r>
    </w:p>
    <w:p w14:paraId="7C77EEAC" w14:textId="77777777" w:rsidR="00004353" w:rsidRPr="00F8148C" w:rsidRDefault="00004353" w:rsidP="00004353">
      <w:pPr>
        <w:spacing w:after="0"/>
        <w:ind w:left="720"/>
        <w:jc w:val="both"/>
        <w:rPr>
          <w:i/>
          <w:sz w:val="24"/>
          <w:szCs w:val="24"/>
        </w:rPr>
      </w:pPr>
    </w:p>
    <w:p w14:paraId="68291D28" w14:textId="59C59FB0" w:rsidR="00004353" w:rsidRPr="00184614" w:rsidRDefault="00004353" w:rsidP="00004353">
      <w:pPr>
        <w:spacing w:line="276" w:lineRule="auto"/>
        <w:jc w:val="both"/>
        <w:rPr>
          <w:b/>
          <w:color w:val="00B050"/>
          <w:sz w:val="24"/>
          <w:szCs w:val="24"/>
        </w:rPr>
      </w:pPr>
      <w:r w:rsidRPr="005B48F2">
        <w:rPr>
          <w:sz w:val="24"/>
          <w:szCs w:val="24"/>
        </w:rPr>
        <w:t xml:space="preserve">The door here is of “excellent workmanship” and its wood is “tough”; </w:t>
      </w:r>
      <w:r>
        <w:rPr>
          <w:sz w:val="24"/>
          <w:szCs w:val="24"/>
        </w:rPr>
        <w:t>a symbol of</w:t>
      </w:r>
      <w:r w:rsidRPr="005B48F2">
        <w:rPr>
          <w:sz w:val="24"/>
          <w:szCs w:val="24"/>
        </w:rPr>
        <w:t xml:space="preserve"> the power of Jekyll’s disguise, the power of Hyde himself, because this strong, heavy door has stopped the world learning the truth about his terrible experiment.  </w:t>
      </w:r>
    </w:p>
    <w:p w14:paraId="53D7286A" w14:textId="2400D119" w:rsidR="00184614" w:rsidRDefault="00184614" w:rsidP="00184614">
      <w:pPr>
        <w:spacing w:line="276" w:lineRule="auto"/>
        <w:jc w:val="both"/>
        <w:rPr>
          <w:b/>
          <w:color w:val="00B050"/>
          <w:sz w:val="24"/>
          <w:szCs w:val="24"/>
        </w:rPr>
      </w:pPr>
    </w:p>
    <w:p w14:paraId="4E626DA5" w14:textId="329504D1" w:rsidR="00004353" w:rsidRDefault="00004353" w:rsidP="00184614">
      <w:pPr>
        <w:spacing w:line="276" w:lineRule="auto"/>
        <w:jc w:val="both"/>
        <w:rPr>
          <w:b/>
          <w:color w:val="00B050"/>
          <w:sz w:val="24"/>
          <w:szCs w:val="24"/>
        </w:rPr>
      </w:pPr>
    </w:p>
    <w:p w14:paraId="19E692CE" w14:textId="3D9AAA40" w:rsidR="00004353" w:rsidRDefault="00004353" w:rsidP="00184614">
      <w:pPr>
        <w:spacing w:line="276" w:lineRule="auto"/>
        <w:jc w:val="both"/>
        <w:rPr>
          <w:b/>
          <w:color w:val="00B050"/>
          <w:sz w:val="24"/>
          <w:szCs w:val="24"/>
        </w:rPr>
      </w:pPr>
    </w:p>
    <w:p w14:paraId="718222AD" w14:textId="2879475A" w:rsidR="00004353" w:rsidRDefault="00004353" w:rsidP="00184614">
      <w:pPr>
        <w:spacing w:line="276" w:lineRule="auto"/>
        <w:jc w:val="both"/>
        <w:rPr>
          <w:b/>
          <w:color w:val="00B050"/>
          <w:sz w:val="24"/>
          <w:szCs w:val="24"/>
        </w:rPr>
      </w:pPr>
    </w:p>
    <w:p w14:paraId="4FB30EF4" w14:textId="23517684" w:rsidR="00004353" w:rsidRDefault="00004353" w:rsidP="00184614">
      <w:pPr>
        <w:spacing w:line="276" w:lineRule="auto"/>
        <w:jc w:val="both"/>
        <w:rPr>
          <w:b/>
          <w:color w:val="00B050"/>
          <w:sz w:val="24"/>
          <w:szCs w:val="24"/>
        </w:rPr>
      </w:pPr>
    </w:p>
    <w:p w14:paraId="073C718F" w14:textId="34DD38FE" w:rsidR="00004353" w:rsidRDefault="00004353" w:rsidP="00184614">
      <w:pPr>
        <w:spacing w:line="276" w:lineRule="auto"/>
        <w:jc w:val="both"/>
        <w:rPr>
          <w:b/>
          <w:color w:val="00B050"/>
          <w:sz w:val="24"/>
          <w:szCs w:val="24"/>
        </w:rPr>
      </w:pPr>
    </w:p>
    <w:p w14:paraId="25E02B09" w14:textId="23DFCC0B" w:rsidR="00004353" w:rsidRDefault="00004353" w:rsidP="00184614">
      <w:pPr>
        <w:spacing w:line="276" w:lineRule="auto"/>
        <w:jc w:val="both"/>
        <w:rPr>
          <w:b/>
          <w:color w:val="00B050"/>
          <w:sz w:val="24"/>
          <w:szCs w:val="24"/>
        </w:rPr>
      </w:pPr>
    </w:p>
    <w:p w14:paraId="5BA37851" w14:textId="294BAFB7" w:rsidR="00004353" w:rsidRDefault="00004353" w:rsidP="00184614">
      <w:pPr>
        <w:spacing w:line="276" w:lineRule="auto"/>
        <w:jc w:val="both"/>
        <w:rPr>
          <w:b/>
          <w:color w:val="00B050"/>
          <w:sz w:val="24"/>
          <w:szCs w:val="24"/>
        </w:rPr>
      </w:pPr>
    </w:p>
    <w:p w14:paraId="57A0D5B9" w14:textId="5033F6AB" w:rsidR="00004353" w:rsidRDefault="00004353" w:rsidP="00184614">
      <w:pPr>
        <w:spacing w:line="276" w:lineRule="auto"/>
        <w:jc w:val="both"/>
        <w:rPr>
          <w:b/>
          <w:color w:val="00B050"/>
          <w:sz w:val="24"/>
          <w:szCs w:val="24"/>
        </w:rPr>
      </w:pPr>
    </w:p>
    <w:p w14:paraId="748ADD80" w14:textId="0E608079" w:rsidR="00004353" w:rsidRDefault="00004353" w:rsidP="00184614">
      <w:pPr>
        <w:spacing w:line="276" w:lineRule="auto"/>
        <w:jc w:val="both"/>
        <w:rPr>
          <w:b/>
          <w:color w:val="00B050"/>
          <w:sz w:val="24"/>
          <w:szCs w:val="24"/>
        </w:rPr>
      </w:pPr>
    </w:p>
    <w:p w14:paraId="272D56EF" w14:textId="116CD26A" w:rsidR="00004353" w:rsidRDefault="00004353" w:rsidP="00184614">
      <w:pPr>
        <w:spacing w:line="276" w:lineRule="auto"/>
        <w:jc w:val="both"/>
        <w:rPr>
          <w:b/>
          <w:color w:val="00B050"/>
          <w:sz w:val="24"/>
          <w:szCs w:val="24"/>
        </w:rPr>
      </w:pPr>
    </w:p>
    <w:p w14:paraId="16D0D9D8" w14:textId="6541E2D2" w:rsidR="00004353" w:rsidRDefault="00004353" w:rsidP="00184614">
      <w:pPr>
        <w:spacing w:line="276" w:lineRule="auto"/>
        <w:jc w:val="both"/>
        <w:rPr>
          <w:b/>
          <w:color w:val="00B050"/>
          <w:sz w:val="24"/>
          <w:szCs w:val="24"/>
        </w:rPr>
      </w:pPr>
    </w:p>
    <w:p w14:paraId="1783BBEC" w14:textId="3DADE95F" w:rsidR="00BE2F57" w:rsidRDefault="00BE2F57" w:rsidP="00834A1F">
      <w:pPr>
        <w:jc w:val="both"/>
        <w:rPr>
          <w:b/>
          <w:color w:val="00B050"/>
          <w:sz w:val="32"/>
        </w:rPr>
      </w:pPr>
      <w:r>
        <w:rPr>
          <w:b/>
          <w:color w:val="00B050"/>
          <w:sz w:val="32"/>
        </w:rPr>
        <w:t>The genre of the text – the gothic</w:t>
      </w:r>
      <w:r w:rsidR="00AA3FF7">
        <w:rPr>
          <w:b/>
          <w:color w:val="00B050"/>
          <w:sz w:val="32"/>
        </w:rPr>
        <w:t>:</w:t>
      </w:r>
    </w:p>
    <w:p w14:paraId="5A950B08" w14:textId="1FF79DB3" w:rsidR="00CD0A7C" w:rsidRDefault="00BE2F57" w:rsidP="00834A1F">
      <w:pPr>
        <w:spacing w:after="0"/>
        <w:jc w:val="both"/>
        <w:rPr>
          <w:sz w:val="24"/>
          <w:szCs w:val="24"/>
        </w:rPr>
      </w:pPr>
      <w:r w:rsidRPr="00CD0A7C">
        <w:rPr>
          <w:sz w:val="24"/>
          <w:szCs w:val="24"/>
        </w:rPr>
        <w:t>The most influential genre upon this work is the Gothic. Stevenson’s descriptions of the smoggy London streets, his vivid imagery when describing the horrible Mr Hyde, the mysterious narrative with its kernel of horror at the heart of it are all elements which you might find in a Gothic story.</w:t>
      </w:r>
      <w:r w:rsidR="00CD0A7C" w:rsidRPr="00CD0A7C">
        <w:rPr>
          <w:sz w:val="24"/>
          <w:szCs w:val="24"/>
        </w:rPr>
        <w:t xml:space="preserve">  </w:t>
      </w:r>
    </w:p>
    <w:p w14:paraId="7969AFDE" w14:textId="77777777" w:rsidR="00184614" w:rsidRPr="00CD0A7C" w:rsidRDefault="00184614" w:rsidP="00834A1F">
      <w:pPr>
        <w:spacing w:after="0"/>
        <w:jc w:val="both"/>
        <w:rPr>
          <w:sz w:val="24"/>
          <w:szCs w:val="24"/>
        </w:rPr>
      </w:pPr>
    </w:p>
    <w:p w14:paraId="25EC65B0" w14:textId="2948B568" w:rsidR="00BE2F57" w:rsidRPr="00CD0A7C" w:rsidRDefault="00BE2F57" w:rsidP="00834A1F">
      <w:pPr>
        <w:spacing w:after="0"/>
        <w:jc w:val="both"/>
        <w:rPr>
          <w:sz w:val="24"/>
          <w:szCs w:val="24"/>
        </w:rPr>
      </w:pPr>
      <w:r w:rsidRPr="00CD0A7C">
        <w:rPr>
          <w:sz w:val="24"/>
          <w:szCs w:val="24"/>
        </w:rPr>
        <w:t>However, Stevenson’s novel takes the Gothic one stage further by being more ‘concentrated’ and, in some ways, simpler. Stevenson intensifies the horror in his novel by concentrating upon the character of Hyde and not introducing lots of peripheral characters. The novel is</w:t>
      </w:r>
      <w:r w:rsidR="00CD0A7C" w:rsidRPr="00CD0A7C">
        <w:rPr>
          <w:sz w:val="24"/>
          <w:szCs w:val="24"/>
        </w:rPr>
        <w:t xml:space="preserve"> </w:t>
      </w:r>
      <w:r w:rsidRPr="00CD0A7C">
        <w:rPr>
          <w:sz w:val="24"/>
          <w:szCs w:val="24"/>
        </w:rPr>
        <w:t xml:space="preserve">psychological </w:t>
      </w:r>
      <w:r w:rsidR="00CD0A7C" w:rsidRPr="00CD0A7C">
        <w:rPr>
          <w:sz w:val="24"/>
          <w:szCs w:val="24"/>
        </w:rPr>
        <w:t>and</w:t>
      </w:r>
      <w:r w:rsidRPr="00CD0A7C">
        <w:rPr>
          <w:sz w:val="24"/>
          <w:szCs w:val="24"/>
        </w:rPr>
        <w:t xml:space="preserve"> makes it clear that it is Jekyll’s psychology which creates Hyde: that Hyde is a manifestation of Jekyll’s character.</w:t>
      </w:r>
    </w:p>
    <w:p w14:paraId="79937C8D" w14:textId="668CE1AA" w:rsidR="00BE2F57" w:rsidRPr="00184614" w:rsidRDefault="00BE2F57" w:rsidP="00834A1F">
      <w:pPr>
        <w:spacing w:after="0"/>
        <w:jc w:val="both"/>
        <w:rPr>
          <w:szCs w:val="24"/>
        </w:rPr>
      </w:pPr>
    </w:p>
    <w:p w14:paraId="45BA2713" w14:textId="77777777" w:rsidR="00184614" w:rsidRPr="00184614" w:rsidRDefault="00184614" w:rsidP="00834A1F">
      <w:pPr>
        <w:spacing w:after="0"/>
        <w:jc w:val="both"/>
        <w:rPr>
          <w:sz w:val="2"/>
          <w:szCs w:val="24"/>
        </w:rPr>
      </w:pPr>
    </w:p>
    <w:p w14:paraId="5D7F66B1" w14:textId="2A1E1394" w:rsidR="00BE2F57" w:rsidRPr="00CD0A7C" w:rsidRDefault="00BE2F57" w:rsidP="00834A1F">
      <w:pPr>
        <w:spacing w:after="0"/>
        <w:jc w:val="both"/>
        <w:rPr>
          <w:b/>
          <w:color w:val="00B050"/>
          <w:sz w:val="24"/>
          <w:szCs w:val="24"/>
        </w:rPr>
      </w:pPr>
      <w:r w:rsidRPr="00CD0A7C">
        <w:rPr>
          <w:b/>
          <w:color w:val="00B050"/>
          <w:sz w:val="24"/>
          <w:szCs w:val="24"/>
        </w:rPr>
        <w:t>Conforms to the gothic genre:</w:t>
      </w:r>
    </w:p>
    <w:p w14:paraId="05ACD3E4" w14:textId="38FA7A71" w:rsidR="00BE2F57" w:rsidRPr="00CD0A7C" w:rsidRDefault="00BE2F57" w:rsidP="00834A1F">
      <w:pPr>
        <w:pStyle w:val="ListParagraph"/>
        <w:numPr>
          <w:ilvl w:val="0"/>
          <w:numId w:val="6"/>
        </w:numPr>
        <w:spacing w:after="0"/>
        <w:jc w:val="both"/>
        <w:rPr>
          <w:sz w:val="24"/>
          <w:szCs w:val="24"/>
        </w:rPr>
      </w:pPr>
      <w:r w:rsidRPr="00CD0A7C">
        <w:rPr>
          <w:sz w:val="24"/>
          <w:szCs w:val="24"/>
        </w:rPr>
        <w:t xml:space="preserve">Its focus upon a cruel villain; </w:t>
      </w:r>
    </w:p>
    <w:p w14:paraId="6C32347C" w14:textId="77777777" w:rsidR="00BE2F57" w:rsidRPr="00CD0A7C" w:rsidRDefault="00BE2F57" w:rsidP="00834A1F">
      <w:pPr>
        <w:pStyle w:val="ListParagraph"/>
        <w:numPr>
          <w:ilvl w:val="0"/>
          <w:numId w:val="6"/>
        </w:numPr>
        <w:spacing w:after="0"/>
        <w:jc w:val="both"/>
        <w:rPr>
          <w:sz w:val="24"/>
          <w:szCs w:val="24"/>
        </w:rPr>
      </w:pPr>
      <w:r w:rsidRPr="00CD0A7C">
        <w:rPr>
          <w:sz w:val="24"/>
          <w:szCs w:val="24"/>
        </w:rPr>
        <w:t xml:space="preserve">Description of horrific incidents: the death of Carew and Hyde; </w:t>
      </w:r>
    </w:p>
    <w:p w14:paraId="7365B60C" w14:textId="77777777" w:rsidR="00BE2F57" w:rsidRPr="00CD0A7C" w:rsidRDefault="00BE2F57" w:rsidP="00834A1F">
      <w:pPr>
        <w:pStyle w:val="ListParagraph"/>
        <w:numPr>
          <w:ilvl w:val="0"/>
          <w:numId w:val="6"/>
        </w:numPr>
        <w:spacing w:after="0"/>
        <w:jc w:val="both"/>
        <w:rPr>
          <w:sz w:val="24"/>
          <w:szCs w:val="24"/>
        </w:rPr>
      </w:pPr>
      <w:r w:rsidRPr="00CD0A7C">
        <w:rPr>
          <w:sz w:val="24"/>
          <w:szCs w:val="24"/>
        </w:rPr>
        <w:t xml:space="preserve">The atmosphere is ghostly and spooky with lots of darkness and fog; </w:t>
      </w:r>
    </w:p>
    <w:p w14:paraId="5442D0D4" w14:textId="282F7007" w:rsidR="00BE2F57" w:rsidRPr="00CD0A7C" w:rsidRDefault="00BE2F57" w:rsidP="00834A1F">
      <w:pPr>
        <w:pStyle w:val="ListParagraph"/>
        <w:numPr>
          <w:ilvl w:val="0"/>
          <w:numId w:val="6"/>
        </w:numPr>
        <w:spacing w:after="0"/>
        <w:jc w:val="both"/>
        <w:rPr>
          <w:sz w:val="24"/>
          <w:szCs w:val="24"/>
        </w:rPr>
      </w:pPr>
      <w:r w:rsidRPr="00CD0A7C">
        <w:rPr>
          <w:sz w:val="24"/>
          <w:szCs w:val="24"/>
        </w:rPr>
        <w:t>There are innocent victims: a girl of eight/ten, Danvers Carew, and possibly Henry Jekyll – who is both guilty and innocent?</w:t>
      </w:r>
    </w:p>
    <w:p w14:paraId="6887CD68" w14:textId="77777777" w:rsidR="00CD0A7C" w:rsidRPr="00184614" w:rsidRDefault="00CD0A7C" w:rsidP="00834A1F">
      <w:pPr>
        <w:spacing w:after="0"/>
        <w:ind w:left="360"/>
        <w:jc w:val="both"/>
        <w:rPr>
          <w:szCs w:val="24"/>
        </w:rPr>
      </w:pPr>
    </w:p>
    <w:p w14:paraId="22524137" w14:textId="0FA5D923" w:rsidR="00BE2F57" w:rsidRPr="00CD0A7C" w:rsidRDefault="00CD0A7C" w:rsidP="00834A1F">
      <w:pPr>
        <w:spacing w:after="0"/>
        <w:ind w:left="360"/>
        <w:jc w:val="both"/>
        <w:rPr>
          <w:sz w:val="24"/>
          <w:szCs w:val="24"/>
        </w:rPr>
      </w:pPr>
      <w:r w:rsidRPr="00CD0A7C">
        <w:rPr>
          <w:sz w:val="24"/>
          <w:szCs w:val="24"/>
        </w:rPr>
        <w:t>An example of the gothic atmosphere:</w:t>
      </w:r>
    </w:p>
    <w:p w14:paraId="6DA5AAC6" w14:textId="77777777" w:rsidR="00CD0A7C" w:rsidRPr="00CD0A7C" w:rsidRDefault="00CD0A7C" w:rsidP="00834A1F">
      <w:pPr>
        <w:spacing w:after="0"/>
        <w:ind w:left="720"/>
        <w:jc w:val="both"/>
        <w:rPr>
          <w:i/>
          <w:sz w:val="24"/>
          <w:szCs w:val="24"/>
        </w:rPr>
      </w:pPr>
      <w:r w:rsidRPr="00CD0A7C">
        <w:rPr>
          <w:i/>
          <w:sz w:val="24"/>
          <w:szCs w:val="24"/>
        </w:rPr>
        <w:t xml:space="preserve">The dismal quarter of Soho seen under these changing glimpses, with its muddy ways, and slatternly passengers, and its lamps, which had never been extinguished or had been kindled afresh to combat this mournful reinvasion of darkness, seemed, in the lawyer's eyes, like a district of some city in a nightmare. </w:t>
      </w:r>
    </w:p>
    <w:p w14:paraId="23DE162F" w14:textId="1BAA6B9D" w:rsidR="00CD0A7C" w:rsidRPr="00CD0A7C" w:rsidRDefault="00CD0A7C" w:rsidP="00834A1F">
      <w:pPr>
        <w:spacing w:after="0"/>
        <w:jc w:val="both"/>
        <w:rPr>
          <w:sz w:val="24"/>
          <w:szCs w:val="24"/>
        </w:rPr>
      </w:pPr>
      <w:r w:rsidRPr="00CD0A7C">
        <w:rPr>
          <w:sz w:val="24"/>
          <w:szCs w:val="24"/>
        </w:rPr>
        <w:t>The use of adjectives like “dismal”, “muddy”, “slatternly” evoke a miserable, depressing and sinister atmosphere, while the visual image of the flickering, feeble lamps in this dark morning suggest a world where evil predominates. Meanwhile, the simile “like a district of some city in a nightmare” emphasises a key idea in the novel: nightmares can become real, our worst dreams can become true.</w:t>
      </w:r>
    </w:p>
    <w:p w14:paraId="22AEB839" w14:textId="1179E876" w:rsidR="00CD0A7C" w:rsidRDefault="00CD0A7C" w:rsidP="00834A1F">
      <w:pPr>
        <w:spacing w:after="0"/>
        <w:jc w:val="both"/>
        <w:rPr>
          <w:sz w:val="24"/>
          <w:szCs w:val="24"/>
        </w:rPr>
      </w:pPr>
    </w:p>
    <w:p w14:paraId="0CD7A135" w14:textId="77777777" w:rsidR="00184614" w:rsidRPr="00184614" w:rsidRDefault="00184614" w:rsidP="00834A1F">
      <w:pPr>
        <w:spacing w:after="0"/>
        <w:jc w:val="both"/>
        <w:rPr>
          <w:sz w:val="2"/>
          <w:szCs w:val="24"/>
        </w:rPr>
      </w:pPr>
    </w:p>
    <w:p w14:paraId="12370735" w14:textId="56D96252" w:rsidR="00745166" w:rsidRPr="00CD0A7C" w:rsidRDefault="00BE2F57" w:rsidP="00834A1F">
      <w:pPr>
        <w:spacing w:after="0"/>
        <w:jc w:val="both"/>
        <w:rPr>
          <w:b/>
          <w:color w:val="00B050"/>
          <w:sz w:val="24"/>
          <w:szCs w:val="24"/>
        </w:rPr>
      </w:pPr>
      <w:r w:rsidRPr="00CD0A7C">
        <w:rPr>
          <w:b/>
          <w:color w:val="00B050"/>
          <w:sz w:val="24"/>
          <w:szCs w:val="24"/>
        </w:rPr>
        <w:t>Does not conform to the gothic genre:</w:t>
      </w:r>
    </w:p>
    <w:p w14:paraId="24F09E69" w14:textId="7C38181D" w:rsidR="00BE2F57" w:rsidRPr="00CD0A7C" w:rsidRDefault="00BE2F57" w:rsidP="00834A1F">
      <w:pPr>
        <w:pStyle w:val="ListParagraph"/>
        <w:numPr>
          <w:ilvl w:val="0"/>
          <w:numId w:val="7"/>
        </w:numPr>
        <w:spacing w:after="0"/>
        <w:jc w:val="both"/>
        <w:rPr>
          <w:sz w:val="24"/>
          <w:szCs w:val="24"/>
        </w:rPr>
      </w:pPr>
      <w:r w:rsidRPr="00CD0A7C">
        <w:rPr>
          <w:sz w:val="24"/>
          <w:szCs w:val="24"/>
        </w:rPr>
        <w:t>The structure of the story: the narrative operates like a detective novel in that we have one character, Utterson, searching for the solution to the mystery;</w:t>
      </w:r>
    </w:p>
    <w:p w14:paraId="13FB37BD" w14:textId="4E809B82" w:rsidR="00BE2F57" w:rsidRPr="00CD0A7C" w:rsidRDefault="00BE2F57" w:rsidP="00834A1F">
      <w:pPr>
        <w:pStyle w:val="ListParagraph"/>
        <w:numPr>
          <w:ilvl w:val="0"/>
          <w:numId w:val="7"/>
        </w:numPr>
        <w:spacing w:after="0"/>
        <w:jc w:val="both"/>
        <w:rPr>
          <w:sz w:val="24"/>
          <w:szCs w:val="24"/>
        </w:rPr>
      </w:pPr>
      <w:r w:rsidRPr="00CD0A7C">
        <w:rPr>
          <w:sz w:val="24"/>
          <w:szCs w:val="24"/>
        </w:rPr>
        <w:t>The urban setting: most Gothic novels are set in castles or the remote countryside. Stevenson invented an entirely new genre, the “urban gothic”;</w:t>
      </w:r>
    </w:p>
    <w:p w14:paraId="40F88A6A" w14:textId="77777777" w:rsidR="00BE2F57" w:rsidRPr="00CD0A7C" w:rsidRDefault="00BE2F57" w:rsidP="00834A1F">
      <w:pPr>
        <w:pStyle w:val="ListParagraph"/>
        <w:numPr>
          <w:ilvl w:val="0"/>
          <w:numId w:val="7"/>
        </w:numPr>
        <w:spacing w:after="0"/>
        <w:jc w:val="both"/>
        <w:rPr>
          <w:sz w:val="24"/>
          <w:szCs w:val="24"/>
        </w:rPr>
      </w:pPr>
      <w:r w:rsidRPr="00CD0A7C">
        <w:rPr>
          <w:sz w:val="24"/>
          <w:szCs w:val="24"/>
        </w:rPr>
        <w:t xml:space="preserve">The psychology of the characters: all the characters in the novel are psychologically convincing, they are not stereotypical heroes and villains; </w:t>
      </w:r>
    </w:p>
    <w:p w14:paraId="2CB2CDF3" w14:textId="77777777" w:rsidR="00BE2F57" w:rsidRPr="00CD0A7C" w:rsidRDefault="00BE2F57" w:rsidP="00834A1F">
      <w:pPr>
        <w:pStyle w:val="ListParagraph"/>
        <w:numPr>
          <w:ilvl w:val="0"/>
          <w:numId w:val="7"/>
        </w:numPr>
        <w:spacing w:after="0"/>
        <w:jc w:val="both"/>
        <w:rPr>
          <w:sz w:val="24"/>
          <w:szCs w:val="24"/>
        </w:rPr>
      </w:pPr>
      <w:r w:rsidRPr="00CD0A7C">
        <w:rPr>
          <w:sz w:val="24"/>
          <w:szCs w:val="24"/>
        </w:rPr>
        <w:t xml:space="preserve">The lack of any hero: the closest the story gets to a hero is Utterson, who fails to save his friend but does, like a detective, uncover the mystery; </w:t>
      </w:r>
    </w:p>
    <w:p w14:paraId="5F32CCB4" w14:textId="3D43A917" w:rsidR="00BE2F57" w:rsidRDefault="00BE2F57" w:rsidP="00834A1F">
      <w:pPr>
        <w:pStyle w:val="ListParagraph"/>
        <w:numPr>
          <w:ilvl w:val="0"/>
          <w:numId w:val="7"/>
        </w:numPr>
        <w:spacing w:after="0"/>
        <w:jc w:val="both"/>
        <w:rPr>
          <w:sz w:val="24"/>
          <w:szCs w:val="24"/>
        </w:rPr>
      </w:pPr>
      <w:r w:rsidRPr="00CD0A7C">
        <w:rPr>
          <w:sz w:val="24"/>
          <w:szCs w:val="24"/>
        </w:rPr>
        <w:t>The solution to the mystery. There had been many Gothic stories with doppelgangers (doubles) in which the hero was hunted by a double or alter ego, someone who looks very like him but behaves in an evil fashion. But no story until this one had the “double” – in this case Mr Hyde – being the same as the main protagonist, Dr Jekyll.</w:t>
      </w:r>
    </w:p>
    <w:p w14:paraId="6F15CFB0" w14:textId="6A93AB12" w:rsidR="00834A1F" w:rsidRDefault="00834A1F" w:rsidP="00834A1F">
      <w:pPr>
        <w:spacing w:line="360" w:lineRule="auto"/>
        <w:jc w:val="center"/>
        <w:rPr>
          <w:b/>
          <w:sz w:val="28"/>
          <w:u w:val="single"/>
        </w:rPr>
      </w:pPr>
      <w:r w:rsidRPr="00536C2D">
        <w:rPr>
          <w:b/>
          <w:sz w:val="28"/>
          <w:u w:val="single"/>
        </w:rPr>
        <w:t xml:space="preserve">The Character of </w:t>
      </w:r>
      <w:r>
        <w:rPr>
          <w:b/>
          <w:sz w:val="28"/>
          <w:u w:val="single"/>
        </w:rPr>
        <w:t>Dr Henry Jekyll</w:t>
      </w:r>
    </w:p>
    <w:p w14:paraId="11DA76E4" w14:textId="050FBF61" w:rsidR="00834A1F" w:rsidRDefault="00834A1F" w:rsidP="00834A1F">
      <w:pPr>
        <w:spacing w:after="0"/>
        <w:jc w:val="both"/>
        <w:rPr>
          <w:sz w:val="24"/>
          <w:szCs w:val="24"/>
        </w:rPr>
      </w:pPr>
    </w:p>
    <w:p w14:paraId="6EB03452" w14:textId="50733255" w:rsidR="00834A1F" w:rsidRPr="002206F0" w:rsidRDefault="00AD7FA9" w:rsidP="00834A1F">
      <w:pPr>
        <w:spacing w:after="0"/>
        <w:jc w:val="both"/>
        <w:rPr>
          <w:b/>
          <w:color w:val="00B050"/>
          <w:sz w:val="24"/>
          <w:szCs w:val="24"/>
        </w:rPr>
      </w:pPr>
      <w:r>
        <w:rPr>
          <w:b/>
          <w:color w:val="00B050"/>
          <w:sz w:val="24"/>
          <w:szCs w:val="24"/>
        </w:rPr>
        <w:t xml:space="preserve">The name: </w:t>
      </w:r>
      <w:r w:rsidR="00834A1F" w:rsidRPr="002206F0">
        <w:rPr>
          <w:b/>
          <w:color w:val="00B050"/>
          <w:sz w:val="24"/>
          <w:szCs w:val="24"/>
        </w:rPr>
        <w:t>Dr Henry Jekyll:</w:t>
      </w:r>
    </w:p>
    <w:p w14:paraId="78D42A51" w14:textId="77777777" w:rsidR="00834A1F" w:rsidRDefault="00834A1F" w:rsidP="00834A1F">
      <w:pPr>
        <w:spacing w:after="0"/>
        <w:jc w:val="both"/>
        <w:rPr>
          <w:sz w:val="24"/>
          <w:szCs w:val="24"/>
        </w:rPr>
      </w:pPr>
      <w:r w:rsidRPr="002206F0">
        <w:rPr>
          <w:sz w:val="24"/>
          <w:szCs w:val="24"/>
        </w:rPr>
        <w:t xml:space="preserve">“Dr” embodies “male respectability”, power and prestige. </w:t>
      </w:r>
      <w:r>
        <w:rPr>
          <w:sz w:val="24"/>
          <w:szCs w:val="24"/>
        </w:rPr>
        <w:t xml:space="preserve"> T</w:t>
      </w:r>
      <w:r w:rsidRPr="002206F0">
        <w:rPr>
          <w:sz w:val="24"/>
          <w:szCs w:val="24"/>
        </w:rPr>
        <w:t xml:space="preserve">he word “Jekyll” has sinister overtones in that it sounds like “jackal” – a deadly wolfish animal. </w:t>
      </w:r>
    </w:p>
    <w:p w14:paraId="482DA8B5" w14:textId="77777777" w:rsidR="00834A1F" w:rsidRPr="00AE7AA7" w:rsidRDefault="00834A1F" w:rsidP="00834A1F">
      <w:pPr>
        <w:spacing w:after="0"/>
        <w:jc w:val="both"/>
        <w:rPr>
          <w:sz w:val="2"/>
          <w:szCs w:val="24"/>
        </w:rPr>
      </w:pPr>
    </w:p>
    <w:p w14:paraId="17AC9520" w14:textId="52E1A711" w:rsidR="005B48F2" w:rsidRDefault="005B48F2" w:rsidP="00834A1F">
      <w:pPr>
        <w:spacing w:after="0"/>
        <w:jc w:val="both"/>
        <w:rPr>
          <w:sz w:val="24"/>
          <w:szCs w:val="24"/>
        </w:rPr>
      </w:pPr>
    </w:p>
    <w:p w14:paraId="340866ED" w14:textId="183412EB" w:rsidR="005B48F2" w:rsidRPr="00834A1F" w:rsidRDefault="00AD7FA9" w:rsidP="00834A1F">
      <w:pPr>
        <w:spacing w:after="0"/>
        <w:jc w:val="both"/>
        <w:rPr>
          <w:b/>
          <w:color w:val="00B050"/>
          <w:sz w:val="24"/>
          <w:szCs w:val="24"/>
        </w:rPr>
      </w:pPr>
      <w:r>
        <w:rPr>
          <w:b/>
          <w:color w:val="00B050"/>
          <w:sz w:val="24"/>
          <w:szCs w:val="24"/>
        </w:rPr>
        <w:t>L</w:t>
      </w:r>
      <w:r w:rsidR="00834A1F" w:rsidRPr="00834A1F">
        <w:rPr>
          <w:b/>
          <w:color w:val="00B050"/>
          <w:sz w:val="24"/>
          <w:szCs w:val="24"/>
        </w:rPr>
        <w:t>anguage</w:t>
      </w:r>
      <w:r>
        <w:rPr>
          <w:b/>
          <w:color w:val="00B050"/>
          <w:sz w:val="24"/>
          <w:szCs w:val="24"/>
        </w:rPr>
        <w:t xml:space="preserve"> and Dr Jekyll</w:t>
      </w:r>
      <w:r w:rsidR="00834A1F" w:rsidRPr="00834A1F">
        <w:rPr>
          <w:b/>
          <w:color w:val="00B050"/>
          <w:sz w:val="24"/>
          <w:szCs w:val="24"/>
        </w:rPr>
        <w:t>:</w:t>
      </w:r>
    </w:p>
    <w:p w14:paraId="63F044C4" w14:textId="2B91D680" w:rsidR="005B48F2" w:rsidRDefault="005B48F2" w:rsidP="00834A1F">
      <w:pPr>
        <w:spacing w:after="0"/>
        <w:jc w:val="both"/>
        <w:rPr>
          <w:sz w:val="24"/>
          <w:szCs w:val="24"/>
        </w:rPr>
      </w:pPr>
      <w:r w:rsidRPr="005B48F2">
        <w:rPr>
          <w:sz w:val="24"/>
          <w:szCs w:val="24"/>
        </w:rPr>
        <w:t>In stark contrast to Hyde, Jekyll often has rather “pathetic” verbs attached to him, particularly at the end of the book. He “sighs”, “cries” and “pleads”; these verbs evoke how lost he is, how confused his situation is, and how desperate this once powerful and respectable man has become.</w:t>
      </w:r>
    </w:p>
    <w:p w14:paraId="14DEBB54" w14:textId="3FC53C4A" w:rsidR="00834A1F" w:rsidRDefault="00834A1F" w:rsidP="00834A1F">
      <w:pPr>
        <w:spacing w:after="0"/>
        <w:jc w:val="both"/>
        <w:rPr>
          <w:sz w:val="24"/>
          <w:szCs w:val="24"/>
        </w:rPr>
      </w:pPr>
    </w:p>
    <w:p w14:paraId="0CA6B442" w14:textId="1C05917C" w:rsidR="00834A1F" w:rsidRPr="00AE7AA7" w:rsidRDefault="00834A1F" w:rsidP="00834A1F">
      <w:pPr>
        <w:spacing w:after="0"/>
        <w:jc w:val="both"/>
        <w:rPr>
          <w:sz w:val="2"/>
          <w:szCs w:val="24"/>
        </w:rPr>
      </w:pPr>
    </w:p>
    <w:p w14:paraId="1CAB0C4E" w14:textId="690A7FA5" w:rsidR="00834A1F" w:rsidRPr="00834A1F" w:rsidRDefault="00834A1F" w:rsidP="00834A1F">
      <w:pPr>
        <w:spacing w:after="0"/>
        <w:jc w:val="both"/>
        <w:rPr>
          <w:b/>
          <w:color w:val="00B050"/>
          <w:sz w:val="24"/>
          <w:szCs w:val="24"/>
        </w:rPr>
      </w:pPr>
      <w:r w:rsidRPr="00834A1F">
        <w:rPr>
          <w:b/>
          <w:color w:val="00B050"/>
          <w:sz w:val="24"/>
          <w:szCs w:val="24"/>
        </w:rPr>
        <w:t>Dr Jekyll as a respectable gentleman</w:t>
      </w:r>
    </w:p>
    <w:p w14:paraId="3F0B4A35" w14:textId="1956F7D4" w:rsidR="00AE7AA7" w:rsidRDefault="005B48F2" w:rsidP="00834A1F">
      <w:pPr>
        <w:spacing w:after="0"/>
        <w:jc w:val="both"/>
        <w:rPr>
          <w:sz w:val="24"/>
          <w:szCs w:val="24"/>
        </w:rPr>
      </w:pPr>
      <w:r w:rsidRPr="005B48F2">
        <w:rPr>
          <w:sz w:val="24"/>
          <w:szCs w:val="24"/>
        </w:rPr>
        <w:t xml:space="preserve">Dr Jekyll is a complex character. He is a rich man who lives what appears to be a very “respectable” life as a scientist, except that this appearance of respectability hides a darker side. In his confession, he talks about having a “dual” nature from an early age: he indulges in things that are not respectable in the society he lives in. We never really learn what these things </w:t>
      </w:r>
      <w:r w:rsidR="00BF7C80" w:rsidRPr="005B48F2">
        <w:rPr>
          <w:sz w:val="24"/>
          <w:szCs w:val="24"/>
        </w:rPr>
        <w:t>are,</w:t>
      </w:r>
      <w:r w:rsidRPr="005B48F2">
        <w:rPr>
          <w:sz w:val="24"/>
          <w:szCs w:val="24"/>
        </w:rPr>
        <w:t xml:space="preserve"> but we can guess: he probably likes having sex with people who were not deemed as suitable partners during that time. Stevenson’s first description of him is informative: Dr. Jekyll was no exception; and as he now sat on the opposite side of the fire—a large, well-made, smooth-faced man of fifty, with something of a stylish cast perhaps, but every mark of capacity and kindness—you could see by his looks that he cherished for Mr. Utterson a sincere and warm affection. It’s important to note that Jekyll is a kind man who does “good works”: he helps the poor, various charities and religious causes. He is the embodiment of Victorian respectability and seems to take pleasure in helping people and being a good friend. Except, of course, this is, to a degree, a “sham”, a “façade”: he appears this way, but in </w:t>
      </w:r>
      <w:r w:rsidR="00BF7C80" w:rsidRPr="005B48F2">
        <w:rPr>
          <w:sz w:val="24"/>
          <w:szCs w:val="24"/>
        </w:rPr>
        <w:t>reality,</w:t>
      </w:r>
      <w:r w:rsidRPr="005B48F2">
        <w:rPr>
          <w:sz w:val="24"/>
          <w:szCs w:val="24"/>
        </w:rPr>
        <w:t xml:space="preserve"> he is not. Stevenson uses him as a way of exploring the hypocrisy of Victorian England: this is a world where appearances mean everything and, as a result, many rich people are being blackmailed because they are not as “squeaky clean” as they pretend to be. </w:t>
      </w:r>
    </w:p>
    <w:p w14:paraId="11EEF286" w14:textId="77777777" w:rsidR="00AE7AA7" w:rsidRDefault="00AE7AA7" w:rsidP="00834A1F">
      <w:pPr>
        <w:spacing w:after="0"/>
        <w:jc w:val="both"/>
        <w:rPr>
          <w:sz w:val="24"/>
          <w:szCs w:val="24"/>
        </w:rPr>
      </w:pPr>
    </w:p>
    <w:p w14:paraId="0BB9DA54" w14:textId="2F2AA454" w:rsidR="00AD7FA9" w:rsidRDefault="005B48F2" w:rsidP="00834A1F">
      <w:pPr>
        <w:spacing w:after="0"/>
        <w:jc w:val="both"/>
        <w:rPr>
          <w:sz w:val="24"/>
          <w:szCs w:val="24"/>
        </w:rPr>
      </w:pPr>
      <w:r w:rsidRPr="005B48F2">
        <w:rPr>
          <w:sz w:val="24"/>
          <w:szCs w:val="24"/>
        </w:rPr>
        <w:t xml:space="preserve">Jekyll believes that becoming Hyde is wonderful because it allows him to be the person he could never be if he was Jekyll: he can be violent, anti-social, and can go to places of “sin” and “vice” that might mean Jekyll’s disgrace if he were seen in them. In his confession, this passage is perhaps the most revealing of Jekyll: Not that I dreamed of resuscitating Hyde; the bare idea of that would startle  me to frenzy: no, it was in my own person that I was once more tempted to trifle with my conscience ; and it was as an ordinary secret sinner that I at last fell before the assaults of temptation. After deciding to stop being Hyde, Jekyll finds he can’t stop himself in indulging in Hyde’s pleasures as himself and, as a consequence, becomes an “ordinary secret sinner” who “fell before the assaults of temptation”. The language here is important: Jekyll sees “temptation” or desire as an “assault”; it is like being attacked. This shows how terrified Jekyll is of his secret desires. Part of the book’s power may be that we never learn what he has been doing, thus leaving us to imagine his depravity.  </w:t>
      </w:r>
    </w:p>
    <w:p w14:paraId="46E83BFF" w14:textId="16DAC783" w:rsidR="00AD7FA9" w:rsidRDefault="00AD7FA9" w:rsidP="00834A1F">
      <w:pPr>
        <w:spacing w:after="0"/>
        <w:jc w:val="both"/>
        <w:rPr>
          <w:b/>
          <w:color w:val="00B050"/>
          <w:sz w:val="24"/>
          <w:szCs w:val="24"/>
        </w:rPr>
      </w:pPr>
      <w:r w:rsidRPr="00AD7FA9">
        <w:rPr>
          <w:b/>
          <w:color w:val="00B050"/>
          <w:sz w:val="24"/>
          <w:szCs w:val="24"/>
        </w:rPr>
        <w:t>Dr Jekyll as a callous character:</w:t>
      </w:r>
    </w:p>
    <w:p w14:paraId="0AD42750" w14:textId="2F61282B" w:rsidR="005B48F2" w:rsidRPr="005B48F2" w:rsidRDefault="005B48F2" w:rsidP="00834A1F">
      <w:pPr>
        <w:spacing w:after="0"/>
        <w:jc w:val="both"/>
        <w:rPr>
          <w:sz w:val="24"/>
          <w:szCs w:val="24"/>
        </w:rPr>
      </w:pPr>
      <w:r w:rsidRPr="005B48F2">
        <w:rPr>
          <w:sz w:val="24"/>
          <w:szCs w:val="24"/>
        </w:rPr>
        <w:t>Jekyll is “vindictive” and settles old scores in the novel. This is particularly the case with Lanyon. Just before Hyde turns back into Jekyll in front of Lanyon, Jekyll speaking as Hyde says:  And now, you who have so long been bound to the most narrow and material views, you who have denied the virtue of transcendental medicine, you who have derided  your superiors —behold! Here we see Jekyll “tell off” Lanyon for holding “narrow and material views”, in other words for being blinkered and unimaginative. He calls himself a “superior” to Lanyon and makes it very clear that Lanyon was wrong to “deride” or mock him. This is a clear example of Jekyll settling an old score: although he pretended to be relaxed about Lanyon criticising his scientific methods earlier on in the novel, we learn here, through the voice of Hyde, that he definitely is not. Jekyll is portrayed in a psychologically convincing fashion: he is a fully-fleshed out character who reveals a striking array of different emotions and personas. The portrayal is psychological because we see that when Jekyll represses his inner-most desires he causes serious problems for himself: Hyde has been created out of his repressed desires. This is most clearly seen with the murder of Carew in Jekyll’s confession: he tells us that before the murder he had been deliberately trying to avoid taking the potion, and that when he did, the potion had a doubly strong effect; his repressed anger came out in a terrifying fashion.</w:t>
      </w:r>
    </w:p>
    <w:p w14:paraId="07F4F099" w14:textId="646A0980" w:rsidR="005B48F2" w:rsidRDefault="005B48F2" w:rsidP="00834A1F">
      <w:pPr>
        <w:spacing w:after="0"/>
        <w:jc w:val="both"/>
        <w:rPr>
          <w:sz w:val="24"/>
          <w:szCs w:val="24"/>
        </w:rPr>
      </w:pPr>
    </w:p>
    <w:p w14:paraId="7DA7EF21" w14:textId="77777777" w:rsidR="00AD7FA9" w:rsidRDefault="00AD7FA9" w:rsidP="00834A1F">
      <w:pPr>
        <w:spacing w:after="0"/>
        <w:jc w:val="both"/>
        <w:rPr>
          <w:sz w:val="24"/>
          <w:szCs w:val="24"/>
        </w:rPr>
      </w:pPr>
    </w:p>
    <w:p w14:paraId="0E2C2D7D" w14:textId="068F402C" w:rsidR="00AD7FA9" w:rsidRDefault="00AD7FA9" w:rsidP="00834A1F">
      <w:pPr>
        <w:spacing w:after="0"/>
        <w:jc w:val="both"/>
        <w:rPr>
          <w:b/>
          <w:color w:val="00B050"/>
          <w:sz w:val="24"/>
          <w:szCs w:val="24"/>
        </w:rPr>
      </w:pPr>
      <w:r w:rsidRPr="00AD7FA9">
        <w:rPr>
          <w:b/>
          <w:color w:val="00B050"/>
          <w:sz w:val="24"/>
          <w:szCs w:val="24"/>
        </w:rPr>
        <w:t>The duality of Dr Jekyll</w:t>
      </w:r>
      <w:r w:rsidR="00AE7AA7">
        <w:rPr>
          <w:b/>
          <w:color w:val="00B050"/>
          <w:sz w:val="24"/>
          <w:szCs w:val="24"/>
        </w:rPr>
        <w:t>:</w:t>
      </w:r>
    </w:p>
    <w:p w14:paraId="43C64399" w14:textId="2E8DBA2D" w:rsidR="005B48F2" w:rsidRPr="005B48F2" w:rsidRDefault="005B48F2" w:rsidP="00834A1F">
      <w:pPr>
        <w:spacing w:after="0"/>
        <w:jc w:val="both"/>
        <w:rPr>
          <w:sz w:val="24"/>
          <w:szCs w:val="24"/>
        </w:rPr>
      </w:pPr>
      <w:r w:rsidRPr="005B48F2">
        <w:rPr>
          <w:sz w:val="24"/>
          <w:szCs w:val="24"/>
        </w:rPr>
        <w:t>There is the “good”, the side that helps charities and the poor and is a loyal friend; there is the “respectable”, the part of him that wants to be seen as “decent” and “upstanding”; and then there is the side that enjoys inflicting pain upon people, the sadistic side; and there is also the “undignified” side, the side that does things that no respectable person would condone. Why is Stevenson’s characterisation of Jekyll a “psychological” portrayal? The portrait is psychological because Stevenson really tries to work out WHY Jekyll behaves in this way: we see in Jekyll’s ‘Full Statement’ an explanation of Jekyll’s decline; we learn how Jekyll felt he had Hyde under control to begin with, but then Hyde becomes “monstrous” as Jekyll takes more and more of the drug. This is a very psychological portrait of Jekyll because we see how he doesn’t suddenly turn into an evil monster: it happened by degrees.</w:t>
      </w:r>
    </w:p>
    <w:p w14:paraId="281C2BE9" w14:textId="77777777" w:rsidR="005B48F2" w:rsidRPr="005B48F2" w:rsidRDefault="005B48F2" w:rsidP="00834A1F">
      <w:pPr>
        <w:spacing w:after="0"/>
        <w:jc w:val="both"/>
        <w:rPr>
          <w:sz w:val="24"/>
          <w:szCs w:val="24"/>
        </w:rPr>
      </w:pPr>
    </w:p>
    <w:p w14:paraId="705710A9" w14:textId="57272818" w:rsidR="005B48F2" w:rsidRDefault="005B48F2" w:rsidP="00834A1F">
      <w:pPr>
        <w:spacing w:after="0"/>
        <w:jc w:val="both"/>
        <w:rPr>
          <w:sz w:val="24"/>
          <w:szCs w:val="24"/>
        </w:rPr>
      </w:pPr>
    </w:p>
    <w:p w14:paraId="19D0CEF8" w14:textId="01F5DBB3" w:rsidR="005B48F2" w:rsidRDefault="005B48F2" w:rsidP="00834A1F">
      <w:pPr>
        <w:spacing w:after="0"/>
        <w:jc w:val="both"/>
        <w:rPr>
          <w:sz w:val="24"/>
          <w:szCs w:val="24"/>
        </w:rPr>
      </w:pPr>
    </w:p>
    <w:p w14:paraId="4FFA1B6C" w14:textId="48FADD52" w:rsidR="00AD7FA9" w:rsidRDefault="00AD7FA9" w:rsidP="00834A1F">
      <w:pPr>
        <w:spacing w:after="0"/>
        <w:jc w:val="both"/>
        <w:rPr>
          <w:sz w:val="24"/>
          <w:szCs w:val="24"/>
        </w:rPr>
      </w:pPr>
    </w:p>
    <w:p w14:paraId="5B097086" w14:textId="142EA770" w:rsidR="00AD7FA9" w:rsidRDefault="00AD7FA9" w:rsidP="00834A1F">
      <w:pPr>
        <w:spacing w:after="0"/>
        <w:jc w:val="both"/>
        <w:rPr>
          <w:sz w:val="24"/>
          <w:szCs w:val="24"/>
        </w:rPr>
      </w:pPr>
    </w:p>
    <w:p w14:paraId="5CDA3699" w14:textId="3A6D6D4A" w:rsidR="00AD7FA9" w:rsidRDefault="00AD7FA9" w:rsidP="00834A1F">
      <w:pPr>
        <w:spacing w:after="0"/>
        <w:jc w:val="both"/>
        <w:rPr>
          <w:sz w:val="24"/>
          <w:szCs w:val="24"/>
        </w:rPr>
      </w:pPr>
    </w:p>
    <w:p w14:paraId="13068454" w14:textId="4F528084" w:rsidR="00AD7FA9" w:rsidRDefault="00AD7FA9" w:rsidP="00834A1F">
      <w:pPr>
        <w:spacing w:after="0"/>
        <w:jc w:val="both"/>
        <w:rPr>
          <w:sz w:val="24"/>
          <w:szCs w:val="24"/>
        </w:rPr>
      </w:pPr>
    </w:p>
    <w:p w14:paraId="2B1931FA" w14:textId="009F1E7D" w:rsidR="00A477BF" w:rsidRDefault="00A477BF" w:rsidP="00834A1F">
      <w:pPr>
        <w:spacing w:after="0"/>
        <w:jc w:val="both"/>
        <w:rPr>
          <w:sz w:val="24"/>
          <w:szCs w:val="24"/>
        </w:rPr>
      </w:pPr>
    </w:p>
    <w:p w14:paraId="73614CA4" w14:textId="76C6285C" w:rsidR="00A477BF" w:rsidRDefault="00A477BF" w:rsidP="00834A1F">
      <w:pPr>
        <w:spacing w:after="0"/>
        <w:jc w:val="both"/>
        <w:rPr>
          <w:sz w:val="24"/>
          <w:szCs w:val="24"/>
        </w:rPr>
      </w:pPr>
    </w:p>
    <w:p w14:paraId="2B0755AC" w14:textId="536E71E3" w:rsidR="00A477BF" w:rsidRDefault="00A477BF" w:rsidP="00834A1F">
      <w:pPr>
        <w:spacing w:after="0"/>
        <w:jc w:val="both"/>
        <w:rPr>
          <w:sz w:val="24"/>
          <w:szCs w:val="24"/>
        </w:rPr>
      </w:pPr>
    </w:p>
    <w:p w14:paraId="4F13F977" w14:textId="4C562891" w:rsidR="00A477BF" w:rsidRDefault="00A477BF" w:rsidP="00834A1F">
      <w:pPr>
        <w:spacing w:after="0"/>
        <w:jc w:val="both"/>
        <w:rPr>
          <w:sz w:val="24"/>
          <w:szCs w:val="24"/>
        </w:rPr>
      </w:pPr>
    </w:p>
    <w:p w14:paraId="205F1074" w14:textId="7A06FA71" w:rsidR="00A477BF" w:rsidRDefault="00A477BF" w:rsidP="00834A1F">
      <w:pPr>
        <w:spacing w:after="0"/>
        <w:jc w:val="both"/>
        <w:rPr>
          <w:sz w:val="24"/>
          <w:szCs w:val="24"/>
        </w:rPr>
      </w:pPr>
    </w:p>
    <w:p w14:paraId="78C2CC1D" w14:textId="77777777" w:rsidR="00A477BF" w:rsidRDefault="00A477BF" w:rsidP="00834A1F">
      <w:pPr>
        <w:spacing w:after="0"/>
        <w:jc w:val="both"/>
        <w:rPr>
          <w:sz w:val="24"/>
          <w:szCs w:val="24"/>
        </w:rPr>
      </w:pPr>
    </w:p>
    <w:p w14:paraId="4F3B6D55" w14:textId="065BC8EC" w:rsidR="00AD7FA9" w:rsidRDefault="00AD7FA9" w:rsidP="00AD7FA9">
      <w:pPr>
        <w:spacing w:line="360" w:lineRule="auto"/>
        <w:jc w:val="center"/>
        <w:rPr>
          <w:b/>
          <w:sz w:val="28"/>
          <w:u w:val="single"/>
        </w:rPr>
      </w:pPr>
      <w:r w:rsidRPr="00536C2D">
        <w:rPr>
          <w:b/>
          <w:sz w:val="28"/>
          <w:u w:val="single"/>
        </w:rPr>
        <w:t xml:space="preserve">The Character of </w:t>
      </w:r>
      <w:r>
        <w:rPr>
          <w:b/>
          <w:sz w:val="28"/>
          <w:u w:val="single"/>
        </w:rPr>
        <w:t>Mr Edward Hyde</w:t>
      </w:r>
    </w:p>
    <w:p w14:paraId="37AF2262" w14:textId="77777777" w:rsidR="004A2007" w:rsidRDefault="004A2007" w:rsidP="00AD7FA9">
      <w:pPr>
        <w:spacing w:after="0"/>
        <w:jc w:val="both"/>
        <w:rPr>
          <w:b/>
          <w:color w:val="00B050"/>
          <w:sz w:val="24"/>
          <w:szCs w:val="24"/>
        </w:rPr>
      </w:pPr>
    </w:p>
    <w:p w14:paraId="0955D3C7" w14:textId="2EC43196" w:rsidR="00AD7FA9" w:rsidRPr="002206F0" w:rsidRDefault="00AD7FA9" w:rsidP="00AD7FA9">
      <w:pPr>
        <w:spacing w:after="0"/>
        <w:jc w:val="both"/>
        <w:rPr>
          <w:b/>
          <w:color w:val="00B050"/>
          <w:sz w:val="24"/>
          <w:szCs w:val="24"/>
        </w:rPr>
      </w:pPr>
      <w:r>
        <w:rPr>
          <w:b/>
          <w:color w:val="00B050"/>
          <w:sz w:val="24"/>
          <w:szCs w:val="24"/>
        </w:rPr>
        <w:t xml:space="preserve">The name: </w:t>
      </w:r>
      <w:r w:rsidRPr="002206F0">
        <w:rPr>
          <w:b/>
          <w:color w:val="00B050"/>
          <w:sz w:val="24"/>
          <w:szCs w:val="24"/>
        </w:rPr>
        <w:t>Mr Edward Hyde:</w:t>
      </w:r>
    </w:p>
    <w:p w14:paraId="3CAA1DDC" w14:textId="7E8D8DFD" w:rsidR="00AD7FA9" w:rsidRPr="002206F0" w:rsidRDefault="00AD7FA9" w:rsidP="00AD7FA9">
      <w:pPr>
        <w:spacing w:after="0"/>
        <w:jc w:val="both"/>
        <w:rPr>
          <w:sz w:val="24"/>
          <w:szCs w:val="24"/>
        </w:rPr>
      </w:pPr>
      <w:r w:rsidRPr="002206F0">
        <w:rPr>
          <w:sz w:val="24"/>
          <w:szCs w:val="24"/>
        </w:rPr>
        <w:t xml:space="preserve">“Hyde” is very important because it is, of course, a different spelling of “hide”; this is the surname Jekyll has given himself in his “alter ego” state. </w:t>
      </w:r>
    </w:p>
    <w:p w14:paraId="56EAD0B7" w14:textId="77777777" w:rsidR="00AD7FA9" w:rsidRDefault="00AD7FA9" w:rsidP="00AD7FA9">
      <w:pPr>
        <w:spacing w:line="360" w:lineRule="auto"/>
        <w:jc w:val="center"/>
        <w:rPr>
          <w:b/>
          <w:sz w:val="28"/>
          <w:u w:val="single"/>
        </w:rPr>
      </w:pPr>
    </w:p>
    <w:p w14:paraId="5C65FA2D" w14:textId="0A5C1DAE" w:rsidR="00AD7FA9" w:rsidRPr="00AD7FA9" w:rsidRDefault="00AD7FA9" w:rsidP="00834A1F">
      <w:pPr>
        <w:spacing w:after="0"/>
        <w:jc w:val="both"/>
        <w:rPr>
          <w:b/>
          <w:color w:val="00B050"/>
          <w:sz w:val="24"/>
          <w:szCs w:val="24"/>
        </w:rPr>
      </w:pPr>
      <w:r w:rsidRPr="00AD7FA9">
        <w:rPr>
          <w:b/>
          <w:color w:val="00B050"/>
          <w:sz w:val="24"/>
          <w:szCs w:val="24"/>
        </w:rPr>
        <w:t>Language and Mr Edward Hyde:</w:t>
      </w:r>
    </w:p>
    <w:p w14:paraId="242B5705" w14:textId="4DECE32E" w:rsidR="00AD7FA9" w:rsidRDefault="00AD7FA9" w:rsidP="00AD7FA9">
      <w:pPr>
        <w:spacing w:after="0"/>
        <w:jc w:val="both"/>
        <w:rPr>
          <w:sz w:val="24"/>
          <w:szCs w:val="24"/>
        </w:rPr>
      </w:pPr>
      <w:r>
        <w:rPr>
          <w:sz w:val="24"/>
          <w:szCs w:val="24"/>
        </w:rPr>
        <w:t>The</w:t>
      </w:r>
      <w:r w:rsidRPr="005B48F2">
        <w:rPr>
          <w:sz w:val="24"/>
          <w:szCs w:val="24"/>
        </w:rPr>
        <w:t xml:space="preserve"> dynamic verbs associated with Hyde are very important in suggesting the violence of the character. He is even violent in the way h</w:t>
      </w:r>
      <w:r w:rsidR="00F55D23">
        <w:rPr>
          <w:sz w:val="24"/>
          <w:szCs w:val="24"/>
        </w:rPr>
        <w:t>e walks, being described as “sta</w:t>
      </w:r>
      <w:r w:rsidRPr="005B48F2">
        <w:rPr>
          <w:sz w:val="24"/>
          <w:szCs w:val="24"/>
        </w:rPr>
        <w:t xml:space="preserve">mping”. He “tramples” on the girl at the beginning of the story and “strikes” Sir Danvers Carew to death: these dynamic verbs convey the power and evil of the man. Verbs like “whispering” describe the way he speaks: </w:t>
      </w:r>
      <w:r w:rsidR="00BF7C80" w:rsidRPr="005B48F2">
        <w:rPr>
          <w:sz w:val="24"/>
          <w:szCs w:val="24"/>
        </w:rPr>
        <w:t>again,</w:t>
      </w:r>
      <w:r w:rsidRPr="005B48F2">
        <w:rPr>
          <w:sz w:val="24"/>
          <w:szCs w:val="24"/>
        </w:rPr>
        <w:t xml:space="preserve"> this suggests his menace. He is not someone who needs to shout to be heard; people are transfixed by him and will listen even when he whispers.</w:t>
      </w:r>
    </w:p>
    <w:p w14:paraId="0AEB547C" w14:textId="7CE17A9F" w:rsidR="00AD7FA9" w:rsidRDefault="00AD7FA9" w:rsidP="00834A1F">
      <w:pPr>
        <w:spacing w:after="0"/>
        <w:jc w:val="both"/>
        <w:rPr>
          <w:sz w:val="24"/>
          <w:szCs w:val="24"/>
        </w:rPr>
      </w:pPr>
    </w:p>
    <w:p w14:paraId="712A22E4" w14:textId="77777777" w:rsidR="00AD7FA9" w:rsidRDefault="00AD7FA9" w:rsidP="00834A1F">
      <w:pPr>
        <w:spacing w:after="0"/>
        <w:jc w:val="both"/>
        <w:rPr>
          <w:sz w:val="24"/>
          <w:szCs w:val="24"/>
        </w:rPr>
      </w:pPr>
    </w:p>
    <w:p w14:paraId="3CA3F11A" w14:textId="021864D9" w:rsidR="00AD7FA9" w:rsidRPr="00AD7FA9" w:rsidRDefault="00AD7FA9" w:rsidP="00834A1F">
      <w:pPr>
        <w:spacing w:after="0"/>
        <w:jc w:val="both"/>
        <w:rPr>
          <w:b/>
          <w:color w:val="00B050"/>
          <w:sz w:val="24"/>
          <w:szCs w:val="24"/>
        </w:rPr>
      </w:pPr>
      <w:r w:rsidRPr="00AD7FA9">
        <w:rPr>
          <w:b/>
          <w:color w:val="00B050"/>
          <w:sz w:val="24"/>
          <w:szCs w:val="24"/>
        </w:rPr>
        <w:t>Initial impression of Mr Hyde:</w:t>
      </w:r>
    </w:p>
    <w:p w14:paraId="7EA5B29E" w14:textId="77777777" w:rsidR="00AD7FA9" w:rsidRDefault="005B48F2" w:rsidP="00834A1F">
      <w:pPr>
        <w:spacing w:after="0"/>
        <w:jc w:val="both"/>
        <w:rPr>
          <w:sz w:val="24"/>
          <w:szCs w:val="24"/>
        </w:rPr>
      </w:pPr>
      <w:r w:rsidRPr="005B48F2">
        <w:rPr>
          <w:sz w:val="24"/>
          <w:szCs w:val="24"/>
        </w:rPr>
        <w:t xml:space="preserve">Utterson’s first meeting with Hyde is revealing. Stevenson writes: </w:t>
      </w:r>
    </w:p>
    <w:p w14:paraId="7D95EA72" w14:textId="77777777" w:rsidR="00AD7FA9" w:rsidRPr="00AD7FA9" w:rsidRDefault="005B48F2" w:rsidP="00AD7FA9">
      <w:pPr>
        <w:spacing w:after="0"/>
        <w:ind w:left="720"/>
        <w:jc w:val="both"/>
        <w:rPr>
          <w:i/>
          <w:sz w:val="24"/>
          <w:szCs w:val="24"/>
        </w:rPr>
      </w:pPr>
      <w:r w:rsidRPr="00AD7FA9">
        <w:rPr>
          <w:i/>
          <w:sz w:val="24"/>
          <w:szCs w:val="24"/>
        </w:rPr>
        <w:t xml:space="preserve">Mr. Hyde was pale and dwarfish, he gave an impression of deformity without any nameable malformation, he had a displeasing smile, he had borne himself to the lawyer with a sort of murderous mixture of timidity and boldness, and he spoke with a husky, whispering and somewhat broken voice; all these were points against him, but not all of these together could explain the hitherto unknown disgust, loathing and fear with which Mr. Utterson regarded him. </w:t>
      </w:r>
    </w:p>
    <w:p w14:paraId="69624BCD" w14:textId="77777777" w:rsidR="00AD7FA9" w:rsidRDefault="005B48F2" w:rsidP="00AD7FA9">
      <w:pPr>
        <w:spacing w:after="0"/>
        <w:jc w:val="both"/>
        <w:rPr>
          <w:sz w:val="24"/>
          <w:szCs w:val="24"/>
        </w:rPr>
      </w:pPr>
      <w:r w:rsidRPr="005B48F2">
        <w:rPr>
          <w:sz w:val="24"/>
          <w:szCs w:val="24"/>
        </w:rPr>
        <w:t xml:space="preserve">Hyde is, in many ways, the opposite of Jekyll. Where Jekyll is tall and kind-looking, Hyde is “dwarfish” and has a “displeasing smile” who has a “murderous mixture of timidity and boldness”. He clearly smiles in a perverted or unpleasant fashion and is both cowardly and bold. </w:t>
      </w:r>
      <w:r w:rsidR="00AD7FA9">
        <w:rPr>
          <w:sz w:val="24"/>
          <w:szCs w:val="24"/>
        </w:rPr>
        <w:t>Hyde is not</w:t>
      </w:r>
      <w:r w:rsidRPr="005B48F2">
        <w:rPr>
          <w:sz w:val="24"/>
          <w:szCs w:val="24"/>
        </w:rPr>
        <w:t xml:space="preserve"> brave. When he is confronted with what he has done to the little girl, he backs down and pays the family compensation because he is frightened of what they might do to him. When he suddenly appears in Regent’s Park at the end of the novel, he is terrified of being caught and hung.  On the other hand, he is not afraid of getting away with what he can; he is not worried about what people think of him. He does not observe the normal rules of politeness: he hits people he doesn’t like and appears to dislike people for irrational reasons – we see this particularly with Sir Danvers Carew. He is probably highly sexual. We are told that he is “troglodytic”; this means that he is like a cave man. In Stevenson’s time, this was probably code for being highly sexual (Mighall, 2003 &amp; Luckhurst, 2006): it was thought by the Victorians that our ancestors behaved like apes and had no sexual inhibitions.  His true character comes out towards the end of the novel when we learn of his emotions towards Jekyll: </w:t>
      </w:r>
    </w:p>
    <w:p w14:paraId="3B07237A" w14:textId="77777777" w:rsidR="00AD7FA9" w:rsidRDefault="005B48F2" w:rsidP="00AD7FA9">
      <w:pPr>
        <w:spacing w:after="0"/>
        <w:ind w:left="720"/>
        <w:jc w:val="both"/>
        <w:rPr>
          <w:sz w:val="24"/>
          <w:szCs w:val="24"/>
        </w:rPr>
      </w:pPr>
      <w:r w:rsidRPr="00AD7FA9">
        <w:rPr>
          <w:i/>
          <w:sz w:val="24"/>
          <w:szCs w:val="24"/>
        </w:rPr>
        <w:t>The hatred of Hyde for Jekyll was of a different order. His terror of the gallows drove him continually to commit temporary suicide, and return to his subordinate station of a part instead of a person; but he loathed the necessity, he loathed the despondency into which Jekyll was now fallen, and he resented the dislike with which he was himself regarded. Hence the ape-like tricks that he would play me, scrawling in my own hand blasphemies on the pages of my books, burning the letters and destroying the portrait of my father; and indeed, had it not been for his fear of death, he would long ago have ruined himself in order to involve me in the ruin. But his love of me is wonderful; I go further: I, who sicken and freeze at the mere thought of him, when I recall the abjection and passion of this attachment, and when I know how he fears my power to cut him off by suicide, I find it in my heart to pity him.</w:t>
      </w:r>
      <w:r w:rsidRPr="005B48F2">
        <w:rPr>
          <w:sz w:val="24"/>
          <w:szCs w:val="24"/>
        </w:rPr>
        <w:t xml:space="preserve"> </w:t>
      </w:r>
    </w:p>
    <w:p w14:paraId="1DC014A5" w14:textId="77777777" w:rsidR="004A2007" w:rsidRDefault="005B48F2" w:rsidP="00AD7FA9">
      <w:pPr>
        <w:spacing w:after="0"/>
        <w:jc w:val="both"/>
        <w:rPr>
          <w:sz w:val="24"/>
          <w:szCs w:val="24"/>
        </w:rPr>
      </w:pPr>
      <w:r w:rsidRPr="005B48F2">
        <w:rPr>
          <w:sz w:val="24"/>
          <w:szCs w:val="24"/>
        </w:rPr>
        <w:t xml:space="preserve">We learn here that Hyde temporarily “commits suicide” – in other words he drinks the potion that makes him Jekyll – only because he wants to avoid being hung, not because he wants to be Jekyll again. He hates Jekyll’s “despondency” or depression suggesting that Hyde is a high-spirited, bizarrely joyful person: he is described as being in a “transport of glee” as he murders Carew. </w:t>
      </w:r>
      <w:r w:rsidR="00AD7FA9">
        <w:rPr>
          <w:sz w:val="24"/>
          <w:szCs w:val="24"/>
        </w:rPr>
        <w:t>Interestingly,</w:t>
      </w:r>
      <w:r w:rsidRPr="005B48F2">
        <w:rPr>
          <w:sz w:val="24"/>
          <w:szCs w:val="24"/>
        </w:rPr>
        <w:t xml:space="preserve"> Jekyll uses the pronoun “I” to describe Hyde’s feelings while he is killing Carew, thereby implying that Jekyll felt this way too. He is also a joker who loves to swear and desecrate things: he writes “blasphemies” in the pages of Jekyll’s books</w:t>
      </w:r>
      <w:r w:rsidR="00AD7FA9">
        <w:rPr>
          <w:sz w:val="24"/>
          <w:szCs w:val="24"/>
        </w:rPr>
        <w:t>;</w:t>
      </w:r>
      <w:r w:rsidRPr="005B48F2">
        <w:rPr>
          <w:sz w:val="24"/>
          <w:szCs w:val="24"/>
        </w:rPr>
        <w:t xml:space="preserve"> he burns the portrait of Jekyll’s father. </w:t>
      </w:r>
    </w:p>
    <w:p w14:paraId="1C910662" w14:textId="77777777" w:rsidR="004A2007" w:rsidRDefault="004A2007" w:rsidP="00AD7FA9">
      <w:pPr>
        <w:spacing w:after="0"/>
        <w:jc w:val="both"/>
        <w:rPr>
          <w:sz w:val="24"/>
          <w:szCs w:val="24"/>
        </w:rPr>
      </w:pPr>
    </w:p>
    <w:p w14:paraId="0CD0DA2D" w14:textId="2F3935A9" w:rsidR="00AE7AA7" w:rsidRDefault="005B48F2" w:rsidP="00AD7FA9">
      <w:pPr>
        <w:spacing w:after="0"/>
        <w:jc w:val="both"/>
        <w:rPr>
          <w:sz w:val="24"/>
          <w:szCs w:val="24"/>
        </w:rPr>
      </w:pPr>
      <w:r w:rsidRPr="005B48F2">
        <w:rPr>
          <w:sz w:val="24"/>
          <w:szCs w:val="24"/>
        </w:rPr>
        <w:t>There is almost something pathetic about Hyde for all his horrible selfishness: he is like an unruly child. It is important to note that Hyde, according to Jekyll’s ‘Full Statement’ is not immediately evil. We learn when first appeared what Hyde does is “undignified</w:t>
      </w:r>
      <w:r w:rsidR="00BF7C80" w:rsidRPr="005B48F2">
        <w:rPr>
          <w:sz w:val="24"/>
          <w:szCs w:val="24"/>
        </w:rPr>
        <w:t>”,</w:t>
      </w:r>
      <w:r w:rsidRPr="005B48F2">
        <w:rPr>
          <w:sz w:val="24"/>
          <w:szCs w:val="24"/>
        </w:rPr>
        <w:t xml:space="preserve"> but his pleasures become “monstrous” as he gains in power. In other words, Hyde seems to gain strength by being allowed to exist, and progressively becomes more and more violent. When Jekyll gives up taking the drug for two months after being shocked to find that he has woken up as Hyde, Hyde comes back even stronger and more uncontrolled after Jekyll takes the potion again, and murders Carew as a result. In </w:t>
      </w:r>
      <w:r w:rsidR="00BF7C80" w:rsidRPr="005B48F2">
        <w:rPr>
          <w:sz w:val="24"/>
          <w:szCs w:val="24"/>
        </w:rPr>
        <w:t>fact,</w:t>
      </w:r>
      <w:r w:rsidRPr="005B48F2">
        <w:rPr>
          <w:sz w:val="24"/>
          <w:szCs w:val="24"/>
        </w:rPr>
        <w:t xml:space="preserve"> he become so strong that he appears without Jekyll taking the potion: once Jekyll has decided to stop being Hyde altogether, Hyde springs back to life in Regent’s Park without Jekyll ingesting the drug. From then onwards, Jekyll </w:t>
      </w:r>
      <w:r w:rsidR="00BF7C80" w:rsidRPr="005B48F2">
        <w:rPr>
          <w:sz w:val="24"/>
          <w:szCs w:val="24"/>
        </w:rPr>
        <w:t>must</w:t>
      </w:r>
      <w:r w:rsidRPr="005B48F2">
        <w:rPr>
          <w:sz w:val="24"/>
          <w:szCs w:val="24"/>
        </w:rPr>
        <w:t xml:space="preserve"> swallow stronger and stronger doses of the drug to stop being Hyde. </w:t>
      </w:r>
    </w:p>
    <w:p w14:paraId="3B4023B4" w14:textId="77777777" w:rsidR="00AE7AA7" w:rsidRDefault="00AE7AA7" w:rsidP="00AD7FA9">
      <w:pPr>
        <w:spacing w:after="0"/>
        <w:jc w:val="both"/>
        <w:rPr>
          <w:sz w:val="24"/>
          <w:szCs w:val="24"/>
        </w:rPr>
      </w:pPr>
    </w:p>
    <w:p w14:paraId="4839BF92" w14:textId="59ADE9AA" w:rsidR="004A2007" w:rsidRDefault="005B48F2" w:rsidP="00AD7FA9">
      <w:pPr>
        <w:spacing w:after="0"/>
        <w:jc w:val="both"/>
        <w:rPr>
          <w:sz w:val="24"/>
          <w:szCs w:val="24"/>
        </w:rPr>
      </w:pPr>
      <w:r w:rsidRPr="005B48F2">
        <w:rPr>
          <w:sz w:val="24"/>
          <w:szCs w:val="24"/>
        </w:rPr>
        <w:t xml:space="preserve">This suggests that Hyde rather than being a fully-rounded character is an “aspect” or element of Jekyll: a Freudian critic might argue that he is the “Id” or the inner-desires of Jekyll which becomes stronger the longer he </w:t>
      </w:r>
      <w:r w:rsidR="00BF7C80" w:rsidRPr="005B48F2">
        <w:rPr>
          <w:sz w:val="24"/>
          <w:szCs w:val="24"/>
        </w:rPr>
        <w:t>can</w:t>
      </w:r>
      <w:r w:rsidRPr="005B48F2">
        <w:rPr>
          <w:sz w:val="24"/>
          <w:szCs w:val="24"/>
        </w:rPr>
        <w:t xml:space="preserve"> exist. A religious interpretation might be that Hyde is the “Devil”, the inner “evil” of mankind, who thrives when God is ignored or deliberately disobeyed. Some other critics, called “cultural theorists”, have examined the culture that allows someone like Hyde to thrive and have argued that Hyde is a product of the society that he lives </w:t>
      </w:r>
      <w:r w:rsidR="00AD7FA9">
        <w:rPr>
          <w:sz w:val="24"/>
          <w:szCs w:val="24"/>
        </w:rPr>
        <w:t>in</w:t>
      </w:r>
      <w:r w:rsidRPr="005B48F2">
        <w:rPr>
          <w:sz w:val="24"/>
          <w:szCs w:val="24"/>
        </w:rPr>
        <w:t xml:space="preserve">; he is allowed to get away with his crimes because someone with money and anonymity can. It is only when he angers the upper-classes with the murder of Carew that he is </w:t>
      </w:r>
      <w:r w:rsidR="00BF7C80" w:rsidRPr="005B48F2">
        <w:rPr>
          <w:sz w:val="24"/>
          <w:szCs w:val="24"/>
        </w:rPr>
        <w:t>stopped</w:t>
      </w:r>
      <w:r w:rsidRPr="005B48F2">
        <w:rPr>
          <w:sz w:val="24"/>
          <w:szCs w:val="24"/>
        </w:rPr>
        <w:t xml:space="preserve">.  </w:t>
      </w:r>
    </w:p>
    <w:p w14:paraId="7876FEC0" w14:textId="77777777" w:rsidR="004A2007" w:rsidRDefault="004A2007" w:rsidP="00AD7FA9">
      <w:pPr>
        <w:spacing w:after="0"/>
        <w:jc w:val="both"/>
        <w:rPr>
          <w:sz w:val="24"/>
          <w:szCs w:val="24"/>
        </w:rPr>
      </w:pPr>
    </w:p>
    <w:p w14:paraId="69364414" w14:textId="77777777" w:rsidR="004A2007" w:rsidRDefault="004A2007" w:rsidP="00AD7FA9">
      <w:pPr>
        <w:spacing w:after="0"/>
        <w:jc w:val="both"/>
        <w:rPr>
          <w:b/>
          <w:color w:val="00B050"/>
          <w:sz w:val="24"/>
          <w:szCs w:val="24"/>
        </w:rPr>
      </w:pPr>
    </w:p>
    <w:p w14:paraId="7541B1C3" w14:textId="54C6C9BD" w:rsidR="004A2007" w:rsidRPr="004A2007" w:rsidRDefault="004A2007" w:rsidP="00AD7FA9">
      <w:pPr>
        <w:spacing w:after="0"/>
        <w:jc w:val="both"/>
        <w:rPr>
          <w:b/>
          <w:color w:val="00B050"/>
          <w:sz w:val="24"/>
          <w:szCs w:val="24"/>
        </w:rPr>
      </w:pPr>
      <w:r w:rsidRPr="004A2007">
        <w:rPr>
          <w:b/>
          <w:color w:val="00B050"/>
          <w:sz w:val="24"/>
          <w:szCs w:val="24"/>
        </w:rPr>
        <w:t>The appearance of Hyde:</w:t>
      </w:r>
    </w:p>
    <w:p w14:paraId="1B9B37E5" w14:textId="6A2BBC8E" w:rsidR="004A2007" w:rsidRDefault="005B48F2" w:rsidP="00AD7FA9">
      <w:pPr>
        <w:spacing w:after="0"/>
        <w:jc w:val="both"/>
        <w:rPr>
          <w:sz w:val="24"/>
          <w:szCs w:val="24"/>
        </w:rPr>
      </w:pPr>
      <w:r w:rsidRPr="005B48F2">
        <w:rPr>
          <w:sz w:val="24"/>
          <w:szCs w:val="24"/>
        </w:rPr>
        <w:t>Hyde is small and muscular and appears in some way “deformed”. He is described as “stumping”, that is, moving by violently putting his feet on the ground. When he speaks</w:t>
      </w:r>
      <w:r w:rsidR="004A2007">
        <w:rPr>
          <w:sz w:val="24"/>
          <w:szCs w:val="24"/>
        </w:rPr>
        <w:t>,</w:t>
      </w:r>
      <w:r w:rsidRPr="005B48F2">
        <w:rPr>
          <w:sz w:val="24"/>
          <w:szCs w:val="24"/>
        </w:rPr>
        <w:t xml:space="preserve"> he seems to “whisper” in a “hoarse” fashion. Although </w:t>
      </w:r>
      <w:r w:rsidR="004A2007">
        <w:rPr>
          <w:sz w:val="24"/>
          <w:szCs w:val="24"/>
        </w:rPr>
        <w:t>Hyde</w:t>
      </w:r>
      <w:r w:rsidRPr="005B48F2">
        <w:rPr>
          <w:sz w:val="24"/>
          <w:szCs w:val="24"/>
        </w:rPr>
        <w:t xml:space="preserve"> does not explicitly look ugly, everyone who meets him feels there is something abnormal about him. Just his presence makes people feel “icy”. It could be that he arouses a primitive feeling of fear in people, in the same way wild animals or snakes make people feel afraid.  </w:t>
      </w:r>
    </w:p>
    <w:p w14:paraId="300CEE27" w14:textId="7B190F81" w:rsidR="004A2007" w:rsidRDefault="004A2007" w:rsidP="00AD7FA9">
      <w:pPr>
        <w:spacing w:after="0"/>
        <w:jc w:val="both"/>
        <w:rPr>
          <w:sz w:val="24"/>
          <w:szCs w:val="24"/>
        </w:rPr>
      </w:pPr>
    </w:p>
    <w:p w14:paraId="45F21B1B" w14:textId="419D7187" w:rsidR="004A2007" w:rsidRDefault="005B48F2" w:rsidP="00AD7FA9">
      <w:pPr>
        <w:spacing w:after="0"/>
        <w:jc w:val="both"/>
        <w:rPr>
          <w:sz w:val="24"/>
          <w:szCs w:val="24"/>
        </w:rPr>
      </w:pPr>
      <w:r w:rsidRPr="005B48F2">
        <w:rPr>
          <w:sz w:val="24"/>
          <w:szCs w:val="24"/>
        </w:rPr>
        <w:t xml:space="preserve">Stevenson, like many writers of the time, was very affected by the science of evolution developed by Charles Darwin. Hyde seems at times to be a “throwback” to when humans were “ape-like”: it almost as if Jekyll has accessed our evolutionary past when he takes the potion (Mighall, 2003).  </w:t>
      </w:r>
    </w:p>
    <w:p w14:paraId="3EFFA4FB" w14:textId="33693220" w:rsidR="004A2007" w:rsidRDefault="004A2007" w:rsidP="00AD7FA9">
      <w:pPr>
        <w:spacing w:after="0"/>
        <w:jc w:val="both"/>
        <w:rPr>
          <w:sz w:val="24"/>
          <w:szCs w:val="24"/>
        </w:rPr>
      </w:pPr>
    </w:p>
    <w:p w14:paraId="65B4C2CD" w14:textId="62A20FC2" w:rsidR="004A2007" w:rsidRDefault="004A2007" w:rsidP="00AD7FA9">
      <w:pPr>
        <w:spacing w:after="0"/>
        <w:jc w:val="both"/>
        <w:rPr>
          <w:sz w:val="24"/>
          <w:szCs w:val="24"/>
        </w:rPr>
      </w:pPr>
    </w:p>
    <w:p w14:paraId="7E4364C8" w14:textId="77777777" w:rsidR="004A2007" w:rsidRDefault="004A2007" w:rsidP="00AD7FA9">
      <w:pPr>
        <w:spacing w:after="0"/>
        <w:jc w:val="both"/>
        <w:rPr>
          <w:sz w:val="24"/>
          <w:szCs w:val="24"/>
        </w:rPr>
      </w:pPr>
    </w:p>
    <w:p w14:paraId="608B2C06" w14:textId="0DEC0ADB" w:rsidR="004A2007" w:rsidRPr="004A2007" w:rsidRDefault="004A2007" w:rsidP="00AD7FA9">
      <w:pPr>
        <w:spacing w:after="0"/>
        <w:jc w:val="both"/>
        <w:rPr>
          <w:b/>
          <w:color w:val="00B050"/>
          <w:sz w:val="24"/>
          <w:szCs w:val="24"/>
        </w:rPr>
      </w:pPr>
      <w:r w:rsidRPr="004A2007">
        <w:rPr>
          <w:b/>
          <w:color w:val="00B050"/>
          <w:sz w:val="24"/>
          <w:szCs w:val="24"/>
        </w:rPr>
        <w:t>Hyde and Christianity:</w:t>
      </w:r>
    </w:p>
    <w:p w14:paraId="0EF7D2F7" w14:textId="3DD647BE" w:rsidR="005B48F2" w:rsidRPr="005B48F2" w:rsidRDefault="005B48F2" w:rsidP="00AD7FA9">
      <w:pPr>
        <w:spacing w:after="0"/>
        <w:jc w:val="both"/>
        <w:rPr>
          <w:sz w:val="24"/>
          <w:szCs w:val="24"/>
        </w:rPr>
      </w:pPr>
      <w:r w:rsidRPr="005B48F2">
        <w:rPr>
          <w:sz w:val="24"/>
          <w:szCs w:val="24"/>
        </w:rPr>
        <w:t>Hyde symbolises different things to different critics. For people interpreting the book as a Christian “allegory” (a long symbolic religious story) he represents the Devil, and all the temptations of the Devil and evil. There is a great deal of religious imagery in the book which suggests this interpretation has validity: Hyde is compared to the devil and he himself, when he is taking the potion before Lanyon, referencing the name of Satan.</w:t>
      </w:r>
    </w:p>
    <w:p w14:paraId="5465173C" w14:textId="77777777" w:rsidR="005B48F2" w:rsidRPr="005B48F2" w:rsidRDefault="005B48F2" w:rsidP="00834A1F">
      <w:pPr>
        <w:spacing w:after="0"/>
        <w:jc w:val="both"/>
        <w:rPr>
          <w:sz w:val="24"/>
          <w:szCs w:val="24"/>
        </w:rPr>
      </w:pPr>
    </w:p>
    <w:p w14:paraId="270A7A26" w14:textId="7A7E4EA7" w:rsidR="005B48F2" w:rsidRDefault="005B48F2" w:rsidP="00834A1F">
      <w:pPr>
        <w:spacing w:after="0"/>
        <w:jc w:val="both"/>
        <w:rPr>
          <w:sz w:val="24"/>
          <w:szCs w:val="24"/>
        </w:rPr>
      </w:pPr>
    </w:p>
    <w:p w14:paraId="5A9C6290" w14:textId="3C7E1EEE" w:rsidR="004A2007" w:rsidRDefault="004A2007" w:rsidP="00834A1F">
      <w:pPr>
        <w:spacing w:after="0"/>
        <w:jc w:val="both"/>
        <w:rPr>
          <w:sz w:val="24"/>
          <w:szCs w:val="24"/>
        </w:rPr>
      </w:pPr>
    </w:p>
    <w:p w14:paraId="4D756A86" w14:textId="2C847D42" w:rsidR="004A2007" w:rsidRDefault="004A2007" w:rsidP="00834A1F">
      <w:pPr>
        <w:spacing w:after="0"/>
        <w:jc w:val="both"/>
        <w:rPr>
          <w:sz w:val="24"/>
          <w:szCs w:val="24"/>
        </w:rPr>
      </w:pPr>
    </w:p>
    <w:p w14:paraId="71C61A00" w14:textId="57E067B6" w:rsidR="004A2007" w:rsidRDefault="004A2007" w:rsidP="00834A1F">
      <w:pPr>
        <w:spacing w:after="0"/>
        <w:jc w:val="both"/>
        <w:rPr>
          <w:sz w:val="24"/>
          <w:szCs w:val="24"/>
        </w:rPr>
      </w:pPr>
    </w:p>
    <w:p w14:paraId="56F798BE" w14:textId="73AB92E1" w:rsidR="004A2007" w:rsidRDefault="004A2007" w:rsidP="00834A1F">
      <w:pPr>
        <w:spacing w:after="0"/>
        <w:jc w:val="both"/>
        <w:rPr>
          <w:sz w:val="24"/>
          <w:szCs w:val="24"/>
        </w:rPr>
      </w:pPr>
    </w:p>
    <w:p w14:paraId="182EA41F" w14:textId="505AFFC5" w:rsidR="004A2007" w:rsidRDefault="004A2007" w:rsidP="00834A1F">
      <w:pPr>
        <w:spacing w:after="0"/>
        <w:jc w:val="both"/>
        <w:rPr>
          <w:sz w:val="24"/>
          <w:szCs w:val="24"/>
        </w:rPr>
      </w:pPr>
    </w:p>
    <w:p w14:paraId="4E12FF7C" w14:textId="49E0067F" w:rsidR="004A2007" w:rsidRDefault="004A2007" w:rsidP="00834A1F">
      <w:pPr>
        <w:spacing w:after="0"/>
        <w:jc w:val="both"/>
        <w:rPr>
          <w:sz w:val="24"/>
          <w:szCs w:val="24"/>
        </w:rPr>
      </w:pPr>
    </w:p>
    <w:p w14:paraId="326616CC" w14:textId="11854FBA" w:rsidR="004A2007" w:rsidRDefault="004A2007" w:rsidP="00834A1F">
      <w:pPr>
        <w:spacing w:after="0"/>
        <w:jc w:val="both"/>
        <w:rPr>
          <w:sz w:val="24"/>
          <w:szCs w:val="24"/>
        </w:rPr>
      </w:pPr>
    </w:p>
    <w:p w14:paraId="42504E37" w14:textId="1DD55DF0" w:rsidR="004A2007" w:rsidRDefault="004A2007" w:rsidP="00834A1F">
      <w:pPr>
        <w:spacing w:after="0"/>
        <w:jc w:val="both"/>
        <w:rPr>
          <w:sz w:val="24"/>
          <w:szCs w:val="24"/>
        </w:rPr>
      </w:pPr>
    </w:p>
    <w:p w14:paraId="1D817E61" w14:textId="0BDA1FF1" w:rsidR="004A2007" w:rsidRDefault="004A2007" w:rsidP="00834A1F">
      <w:pPr>
        <w:spacing w:after="0"/>
        <w:jc w:val="both"/>
        <w:rPr>
          <w:sz w:val="24"/>
          <w:szCs w:val="24"/>
        </w:rPr>
      </w:pPr>
    </w:p>
    <w:p w14:paraId="4A0805B7" w14:textId="30D01AEB" w:rsidR="004A2007" w:rsidRDefault="004A2007" w:rsidP="00834A1F">
      <w:pPr>
        <w:spacing w:after="0"/>
        <w:jc w:val="both"/>
        <w:rPr>
          <w:sz w:val="24"/>
          <w:szCs w:val="24"/>
        </w:rPr>
      </w:pPr>
    </w:p>
    <w:p w14:paraId="3AA57041" w14:textId="77D04101" w:rsidR="004A2007" w:rsidRDefault="004A2007" w:rsidP="00834A1F">
      <w:pPr>
        <w:spacing w:after="0"/>
        <w:jc w:val="both"/>
        <w:rPr>
          <w:sz w:val="24"/>
          <w:szCs w:val="24"/>
        </w:rPr>
      </w:pPr>
    </w:p>
    <w:p w14:paraId="0B5AC9F0" w14:textId="3501B85B" w:rsidR="004A2007" w:rsidRDefault="004A2007" w:rsidP="00834A1F">
      <w:pPr>
        <w:spacing w:after="0"/>
        <w:jc w:val="both"/>
        <w:rPr>
          <w:sz w:val="24"/>
          <w:szCs w:val="24"/>
        </w:rPr>
      </w:pPr>
    </w:p>
    <w:p w14:paraId="1E0A4F6E" w14:textId="0C95F6AC" w:rsidR="004A2007" w:rsidRDefault="004A2007" w:rsidP="00834A1F">
      <w:pPr>
        <w:spacing w:after="0"/>
        <w:jc w:val="both"/>
        <w:rPr>
          <w:sz w:val="24"/>
          <w:szCs w:val="24"/>
        </w:rPr>
      </w:pPr>
    </w:p>
    <w:p w14:paraId="7024D170" w14:textId="4F83B54A" w:rsidR="004A2007" w:rsidRDefault="004A2007" w:rsidP="00834A1F">
      <w:pPr>
        <w:spacing w:after="0"/>
        <w:jc w:val="both"/>
        <w:rPr>
          <w:sz w:val="24"/>
          <w:szCs w:val="24"/>
        </w:rPr>
      </w:pPr>
    </w:p>
    <w:p w14:paraId="0ACEBE9D" w14:textId="387341A3" w:rsidR="004A2007" w:rsidRDefault="004A2007" w:rsidP="00834A1F">
      <w:pPr>
        <w:spacing w:after="0"/>
        <w:jc w:val="both"/>
        <w:rPr>
          <w:sz w:val="24"/>
          <w:szCs w:val="24"/>
        </w:rPr>
      </w:pPr>
    </w:p>
    <w:p w14:paraId="38A9D153" w14:textId="65D01F16" w:rsidR="004A2007" w:rsidRDefault="004A2007" w:rsidP="00834A1F">
      <w:pPr>
        <w:spacing w:after="0"/>
        <w:jc w:val="both"/>
        <w:rPr>
          <w:sz w:val="24"/>
          <w:szCs w:val="24"/>
        </w:rPr>
      </w:pPr>
    </w:p>
    <w:p w14:paraId="7C458932" w14:textId="12AD4D2F" w:rsidR="004A2007" w:rsidRDefault="004A2007" w:rsidP="00834A1F">
      <w:pPr>
        <w:spacing w:after="0"/>
        <w:jc w:val="both"/>
        <w:rPr>
          <w:sz w:val="24"/>
          <w:szCs w:val="24"/>
        </w:rPr>
      </w:pPr>
    </w:p>
    <w:p w14:paraId="1D76CE08" w14:textId="71CAC718" w:rsidR="004A2007" w:rsidRDefault="004A2007" w:rsidP="00834A1F">
      <w:pPr>
        <w:spacing w:after="0"/>
        <w:jc w:val="both"/>
        <w:rPr>
          <w:sz w:val="24"/>
          <w:szCs w:val="24"/>
        </w:rPr>
      </w:pPr>
    </w:p>
    <w:p w14:paraId="0B44DAC9" w14:textId="5AA61D11" w:rsidR="004A2007" w:rsidRDefault="004A2007" w:rsidP="00834A1F">
      <w:pPr>
        <w:spacing w:after="0"/>
        <w:jc w:val="both"/>
        <w:rPr>
          <w:sz w:val="24"/>
          <w:szCs w:val="24"/>
        </w:rPr>
      </w:pPr>
    </w:p>
    <w:p w14:paraId="31B5FF80" w14:textId="2E17A1AD" w:rsidR="00BF7C80" w:rsidRDefault="00BF7C80" w:rsidP="00834A1F">
      <w:pPr>
        <w:spacing w:after="0"/>
        <w:jc w:val="both"/>
        <w:rPr>
          <w:sz w:val="24"/>
          <w:szCs w:val="24"/>
        </w:rPr>
      </w:pPr>
    </w:p>
    <w:p w14:paraId="5BA22AF5" w14:textId="7756F349" w:rsidR="00BF7C80" w:rsidRDefault="00BF7C80" w:rsidP="00834A1F">
      <w:pPr>
        <w:spacing w:after="0"/>
        <w:jc w:val="both"/>
        <w:rPr>
          <w:sz w:val="24"/>
          <w:szCs w:val="24"/>
        </w:rPr>
      </w:pPr>
    </w:p>
    <w:p w14:paraId="5DC02224" w14:textId="2EEAAB33" w:rsidR="00BF7C80" w:rsidRDefault="00BF7C80" w:rsidP="00834A1F">
      <w:pPr>
        <w:spacing w:after="0"/>
        <w:jc w:val="both"/>
        <w:rPr>
          <w:sz w:val="24"/>
          <w:szCs w:val="24"/>
        </w:rPr>
      </w:pPr>
    </w:p>
    <w:p w14:paraId="7BB6A17C" w14:textId="285E09B6" w:rsidR="00BF7C80" w:rsidRDefault="00BF7C80" w:rsidP="00834A1F">
      <w:pPr>
        <w:spacing w:after="0"/>
        <w:jc w:val="both"/>
        <w:rPr>
          <w:sz w:val="24"/>
          <w:szCs w:val="24"/>
        </w:rPr>
      </w:pPr>
    </w:p>
    <w:p w14:paraId="3AA741BE" w14:textId="77777777" w:rsidR="00BF7C80" w:rsidRDefault="00BF7C80" w:rsidP="00834A1F">
      <w:pPr>
        <w:spacing w:after="0"/>
        <w:jc w:val="both"/>
        <w:rPr>
          <w:sz w:val="24"/>
          <w:szCs w:val="24"/>
        </w:rPr>
      </w:pPr>
    </w:p>
    <w:p w14:paraId="26B92662" w14:textId="2802405D" w:rsidR="004A2007" w:rsidRDefault="004A2007" w:rsidP="00834A1F">
      <w:pPr>
        <w:spacing w:after="0"/>
        <w:jc w:val="both"/>
        <w:rPr>
          <w:sz w:val="24"/>
          <w:szCs w:val="24"/>
        </w:rPr>
      </w:pPr>
    </w:p>
    <w:p w14:paraId="64620F3A" w14:textId="178884F4" w:rsidR="004A2007" w:rsidRDefault="004A2007" w:rsidP="004A2007">
      <w:pPr>
        <w:spacing w:line="360" w:lineRule="auto"/>
        <w:jc w:val="center"/>
        <w:rPr>
          <w:b/>
          <w:sz w:val="28"/>
          <w:u w:val="single"/>
        </w:rPr>
      </w:pPr>
      <w:r w:rsidRPr="00536C2D">
        <w:rPr>
          <w:b/>
          <w:sz w:val="28"/>
          <w:u w:val="single"/>
        </w:rPr>
        <w:t xml:space="preserve">The Character of </w:t>
      </w:r>
      <w:r>
        <w:rPr>
          <w:b/>
          <w:sz w:val="28"/>
          <w:u w:val="single"/>
        </w:rPr>
        <w:t>Mr Gabriel Utterson</w:t>
      </w:r>
    </w:p>
    <w:p w14:paraId="1619C62E" w14:textId="08EC354B" w:rsidR="004A2007" w:rsidRPr="002206F0" w:rsidRDefault="004A2007" w:rsidP="004A2007">
      <w:pPr>
        <w:spacing w:after="0"/>
        <w:jc w:val="both"/>
        <w:rPr>
          <w:b/>
          <w:color w:val="00B050"/>
          <w:sz w:val="24"/>
          <w:szCs w:val="24"/>
        </w:rPr>
      </w:pPr>
      <w:r>
        <w:rPr>
          <w:b/>
          <w:color w:val="00B050"/>
          <w:sz w:val="24"/>
          <w:szCs w:val="24"/>
        </w:rPr>
        <w:t xml:space="preserve">The name: </w:t>
      </w:r>
      <w:r w:rsidRPr="002206F0">
        <w:rPr>
          <w:b/>
          <w:color w:val="00B050"/>
          <w:sz w:val="24"/>
          <w:szCs w:val="24"/>
        </w:rPr>
        <w:t>Gabriel Utterson</w:t>
      </w:r>
    </w:p>
    <w:p w14:paraId="75D49AF0" w14:textId="77777777" w:rsidR="004A2007" w:rsidRDefault="004A2007" w:rsidP="004A2007">
      <w:pPr>
        <w:spacing w:after="0"/>
        <w:jc w:val="both"/>
        <w:rPr>
          <w:sz w:val="24"/>
          <w:szCs w:val="24"/>
        </w:rPr>
      </w:pPr>
      <w:r>
        <w:rPr>
          <w:sz w:val="24"/>
          <w:szCs w:val="24"/>
        </w:rPr>
        <w:t>Angel Gabriel – messenger of God</w:t>
      </w:r>
    </w:p>
    <w:p w14:paraId="7848ED48" w14:textId="1D663740" w:rsidR="004A2007" w:rsidRDefault="004A2007" w:rsidP="004A2007">
      <w:pPr>
        <w:spacing w:after="0"/>
        <w:jc w:val="both"/>
        <w:rPr>
          <w:sz w:val="24"/>
          <w:szCs w:val="24"/>
        </w:rPr>
      </w:pPr>
      <w:r>
        <w:rPr>
          <w:sz w:val="24"/>
          <w:szCs w:val="24"/>
        </w:rPr>
        <w:t>Utter – to speak</w:t>
      </w:r>
      <w:r w:rsidR="00BF7C80">
        <w:rPr>
          <w:sz w:val="24"/>
          <w:szCs w:val="24"/>
        </w:rPr>
        <w:t xml:space="preserve"> </w:t>
      </w:r>
    </w:p>
    <w:p w14:paraId="75626139" w14:textId="07610F04" w:rsidR="00BF7C80" w:rsidRDefault="00BF7C80" w:rsidP="004A2007">
      <w:pPr>
        <w:spacing w:after="0"/>
        <w:jc w:val="both"/>
        <w:rPr>
          <w:sz w:val="24"/>
          <w:szCs w:val="24"/>
        </w:rPr>
      </w:pPr>
      <w:r w:rsidRPr="002206F0">
        <w:rPr>
          <w:sz w:val="24"/>
          <w:szCs w:val="24"/>
        </w:rPr>
        <w:t>Utterson often dares to say the unsayable and will listen to the unsayable when</w:t>
      </w:r>
      <w:r w:rsidR="00D24676">
        <w:rPr>
          <w:sz w:val="24"/>
          <w:szCs w:val="24"/>
        </w:rPr>
        <w:t xml:space="preserve"> he</w:t>
      </w:r>
      <w:bookmarkStart w:id="0" w:name="_GoBack"/>
      <w:bookmarkEnd w:id="0"/>
      <w:r w:rsidRPr="002206F0">
        <w:rPr>
          <w:sz w:val="24"/>
          <w:szCs w:val="24"/>
        </w:rPr>
        <w:t xml:space="preserve"> asks Jekyll to confess to him if he has something that he is being blackmailed for.</w:t>
      </w:r>
    </w:p>
    <w:p w14:paraId="008BEB2D" w14:textId="149F6522" w:rsidR="004A2007" w:rsidRDefault="004A2007" w:rsidP="00834A1F">
      <w:pPr>
        <w:spacing w:after="0"/>
        <w:jc w:val="both"/>
        <w:rPr>
          <w:sz w:val="24"/>
          <w:szCs w:val="24"/>
        </w:rPr>
      </w:pPr>
    </w:p>
    <w:p w14:paraId="41F78A17" w14:textId="77777777" w:rsidR="004A2007" w:rsidRDefault="004A2007" w:rsidP="00834A1F">
      <w:pPr>
        <w:spacing w:after="0"/>
        <w:jc w:val="both"/>
        <w:rPr>
          <w:sz w:val="24"/>
          <w:szCs w:val="24"/>
        </w:rPr>
      </w:pPr>
    </w:p>
    <w:p w14:paraId="6EF19DB8" w14:textId="729FCEAC" w:rsidR="005B48F2" w:rsidRDefault="004A2007" w:rsidP="00834A1F">
      <w:pPr>
        <w:spacing w:after="0"/>
        <w:jc w:val="both"/>
        <w:rPr>
          <w:sz w:val="24"/>
          <w:szCs w:val="24"/>
        </w:rPr>
      </w:pPr>
      <w:r w:rsidRPr="00AD7FA9">
        <w:rPr>
          <w:b/>
          <w:color w:val="00B050"/>
          <w:sz w:val="24"/>
          <w:szCs w:val="24"/>
        </w:rPr>
        <w:t xml:space="preserve">Language and Mr </w:t>
      </w:r>
      <w:r w:rsidRPr="002206F0">
        <w:rPr>
          <w:b/>
          <w:color w:val="00B050"/>
          <w:sz w:val="24"/>
          <w:szCs w:val="24"/>
        </w:rPr>
        <w:t>Gabriel Utterson</w:t>
      </w:r>
      <w:r w:rsidRPr="00AD7FA9">
        <w:rPr>
          <w:b/>
          <w:color w:val="00B050"/>
          <w:sz w:val="24"/>
          <w:szCs w:val="24"/>
        </w:rPr>
        <w:t>:</w:t>
      </w:r>
    </w:p>
    <w:p w14:paraId="0ECC5FC7" w14:textId="77777777" w:rsidR="005B48F2" w:rsidRPr="005B48F2" w:rsidRDefault="005B48F2" w:rsidP="00834A1F">
      <w:pPr>
        <w:spacing w:after="0"/>
        <w:jc w:val="both"/>
        <w:rPr>
          <w:sz w:val="24"/>
          <w:szCs w:val="24"/>
        </w:rPr>
      </w:pPr>
      <w:r w:rsidRPr="005B48F2">
        <w:rPr>
          <w:sz w:val="24"/>
          <w:szCs w:val="24"/>
        </w:rPr>
        <w:t>Utterson is always “seeking” the answer to the solution of the mystery of Hyde, but never quite discovers it. The verbs connected with him suggest his curiosity and his inquiring nature: he is both fascinated and concerned by what has happened to his friend.</w:t>
      </w:r>
    </w:p>
    <w:p w14:paraId="5182FD3B" w14:textId="77C88AED" w:rsidR="005B48F2" w:rsidRDefault="005B48F2" w:rsidP="00834A1F">
      <w:pPr>
        <w:spacing w:after="0"/>
        <w:jc w:val="both"/>
        <w:rPr>
          <w:sz w:val="24"/>
          <w:szCs w:val="24"/>
        </w:rPr>
      </w:pPr>
    </w:p>
    <w:p w14:paraId="63869C68" w14:textId="3E2B3ACA" w:rsidR="004A2007" w:rsidRDefault="004A2007" w:rsidP="00834A1F">
      <w:pPr>
        <w:spacing w:after="0"/>
        <w:jc w:val="both"/>
        <w:rPr>
          <w:sz w:val="24"/>
          <w:szCs w:val="24"/>
        </w:rPr>
      </w:pPr>
    </w:p>
    <w:p w14:paraId="1B7B3EA3" w14:textId="0E635ACF" w:rsidR="004A2007" w:rsidRPr="004A2007" w:rsidRDefault="004A2007" w:rsidP="00834A1F">
      <w:pPr>
        <w:spacing w:after="0"/>
        <w:jc w:val="both"/>
        <w:rPr>
          <w:b/>
          <w:color w:val="00B050"/>
          <w:sz w:val="24"/>
          <w:szCs w:val="24"/>
        </w:rPr>
      </w:pPr>
      <w:r w:rsidRPr="004A2007">
        <w:rPr>
          <w:b/>
          <w:color w:val="00B050"/>
          <w:sz w:val="24"/>
          <w:szCs w:val="24"/>
        </w:rPr>
        <w:t>Mr Utterson’s role within the novella:</w:t>
      </w:r>
    </w:p>
    <w:p w14:paraId="69F277B5" w14:textId="77777777" w:rsidR="004A2007" w:rsidRDefault="005B48F2" w:rsidP="00834A1F">
      <w:pPr>
        <w:spacing w:after="0"/>
        <w:jc w:val="both"/>
        <w:rPr>
          <w:sz w:val="24"/>
          <w:szCs w:val="24"/>
        </w:rPr>
      </w:pPr>
      <w:r w:rsidRPr="005B48F2">
        <w:rPr>
          <w:sz w:val="24"/>
          <w:szCs w:val="24"/>
        </w:rPr>
        <w:t xml:space="preserve">One could argue that Utterson is the “protagonist” – the main character -- of the novel in that he plays the detective figure searching out for the clues as to what is happening to Jekyll. In the first chapter Stevenson describes him in this way: </w:t>
      </w:r>
    </w:p>
    <w:p w14:paraId="6699662F" w14:textId="77777777" w:rsidR="004A2007" w:rsidRPr="004A2007" w:rsidRDefault="005B48F2" w:rsidP="004A2007">
      <w:pPr>
        <w:spacing w:after="0"/>
        <w:ind w:left="720"/>
        <w:jc w:val="both"/>
        <w:rPr>
          <w:i/>
          <w:sz w:val="24"/>
          <w:szCs w:val="24"/>
        </w:rPr>
      </w:pPr>
      <w:r w:rsidRPr="004A2007">
        <w:rPr>
          <w:i/>
          <w:sz w:val="24"/>
          <w:szCs w:val="24"/>
        </w:rPr>
        <w:t>But he had an approved tolerance for others; sometimes wondering, almost with envy, at the high pressure of spirits involved in their misdeeds; and in any extremity inclined to help rather than to reprove. "I incline to Cain's heresy," he used to say quaintly: "I let my brother go to the devil in his own way." In this character, it was frequently his fortune to be the last reputable acquaintance and the last good influence in the lives of down</w:t>
      </w:r>
      <w:r w:rsidR="004A2007" w:rsidRPr="004A2007">
        <w:rPr>
          <w:i/>
          <w:sz w:val="24"/>
          <w:szCs w:val="24"/>
        </w:rPr>
        <w:t>-</w:t>
      </w:r>
      <w:r w:rsidRPr="004A2007">
        <w:rPr>
          <w:i/>
          <w:sz w:val="24"/>
          <w:szCs w:val="24"/>
        </w:rPr>
        <w:t xml:space="preserve">going men. And to such as these, so long as they came about his chamber, he never marked a shade of change in his demeanour. </w:t>
      </w:r>
    </w:p>
    <w:p w14:paraId="19E0DC20" w14:textId="77777777" w:rsidR="004A2007" w:rsidRDefault="005B48F2" w:rsidP="004A2007">
      <w:pPr>
        <w:spacing w:after="0"/>
        <w:jc w:val="both"/>
        <w:rPr>
          <w:sz w:val="24"/>
          <w:szCs w:val="24"/>
        </w:rPr>
      </w:pPr>
      <w:r w:rsidRPr="005B48F2">
        <w:rPr>
          <w:sz w:val="24"/>
          <w:szCs w:val="24"/>
        </w:rPr>
        <w:t>Utterson is a boring man who does not seem to have the desires, dreams or contradictions of Jekyll. He does not judge people however</w:t>
      </w:r>
      <w:r w:rsidR="004A2007">
        <w:rPr>
          <w:sz w:val="24"/>
          <w:szCs w:val="24"/>
        </w:rPr>
        <w:t>,</w:t>
      </w:r>
      <w:r w:rsidRPr="005B48F2">
        <w:rPr>
          <w:sz w:val="24"/>
          <w:szCs w:val="24"/>
        </w:rPr>
        <w:t xml:space="preserve"> </w:t>
      </w:r>
      <w:r w:rsidR="004A2007">
        <w:rPr>
          <w:sz w:val="24"/>
          <w:szCs w:val="24"/>
        </w:rPr>
        <w:t>he</w:t>
      </w:r>
      <w:r w:rsidRPr="005B48F2">
        <w:rPr>
          <w:sz w:val="24"/>
          <w:szCs w:val="24"/>
        </w:rPr>
        <w:t xml:space="preserve"> helps them. He lets people do what they want without interfering. This is what makes him an excellent character to investigate the case of Jekyll because he is not easily shocked: he helps “down</w:t>
      </w:r>
      <w:r w:rsidR="004A2007">
        <w:rPr>
          <w:sz w:val="24"/>
          <w:szCs w:val="24"/>
        </w:rPr>
        <w:t>-</w:t>
      </w:r>
      <w:r w:rsidRPr="005B48F2">
        <w:rPr>
          <w:sz w:val="24"/>
          <w:szCs w:val="24"/>
        </w:rPr>
        <w:t xml:space="preserve">going” men, that is, people who are losing their reputations for respectability. </w:t>
      </w:r>
    </w:p>
    <w:p w14:paraId="00614014" w14:textId="2EEF910B" w:rsidR="004A2007" w:rsidRDefault="004A2007" w:rsidP="004A2007">
      <w:pPr>
        <w:spacing w:after="0"/>
        <w:jc w:val="both"/>
        <w:rPr>
          <w:sz w:val="24"/>
          <w:szCs w:val="24"/>
        </w:rPr>
      </w:pPr>
    </w:p>
    <w:p w14:paraId="379C312F" w14:textId="77777777" w:rsidR="004A2007" w:rsidRDefault="004A2007" w:rsidP="004A2007">
      <w:pPr>
        <w:spacing w:after="0"/>
        <w:jc w:val="both"/>
        <w:rPr>
          <w:sz w:val="24"/>
          <w:szCs w:val="24"/>
        </w:rPr>
      </w:pPr>
    </w:p>
    <w:p w14:paraId="1E628380" w14:textId="2CFC435F" w:rsidR="004A2007" w:rsidRPr="004A2007" w:rsidRDefault="004A2007" w:rsidP="004A2007">
      <w:pPr>
        <w:spacing w:after="0"/>
        <w:jc w:val="both"/>
        <w:rPr>
          <w:b/>
          <w:color w:val="00B050"/>
          <w:sz w:val="24"/>
          <w:szCs w:val="24"/>
        </w:rPr>
      </w:pPr>
      <w:r w:rsidRPr="004A2007">
        <w:rPr>
          <w:b/>
          <w:color w:val="00B050"/>
          <w:sz w:val="24"/>
          <w:szCs w:val="24"/>
        </w:rPr>
        <w:t>Mr Utterson’s character:</w:t>
      </w:r>
    </w:p>
    <w:p w14:paraId="00C380AA" w14:textId="77777777" w:rsidR="004A2007" w:rsidRDefault="005B48F2" w:rsidP="004A2007">
      <w:pPr>
        <w:spacing w:after="0"/>
        <w:jc w:val="both"/>
        <w:rPr>
          <w:sz w:val="24"/>
          <w:szCs w:val="24"/>
        </w:rPr>
      </w:pPr>
      <w:r w:rsidRPr="005B48F2">
        <w:rPr>
          <w:sz w:val="24"/>
          <w:szCs w:val="24"/>
        </w:rPr>
        <w:t xml:space="preserve">In the novel, we see him being very persistent: he tracks down Hyde after much waiting around for him at his door. We see him being caring: he tries continually to help Jekyll. He is also non-judgemental, offering to listen to Jekyll if he has anything to confess. He is also decisive: he makes the decision to knock down the door to Jekyll’s room in order to see where Jekyll is. Ultimately, it is his desire to find out the truth about Jekyll which leads to Jekyll’s destruction.   In literary terms, Utterson serves as a good counter-point to the extremes of Jekyll and Hyde and provides the narrative with a good “anchor” in that his realistic, ordinary approach to life contrasts greatly with Jekyll and Hyde’s fantastical experiments and misdemeanours.  </w:t>
      </w:r>
    </w:p>
    <w:p w14:paraId="0F31E489" w14:textId="77777777" w:rsidR="004A2007" w:rsidRDefault="004A2007" w:rsidP="004A2007">
      <w:pPr>
        <w:spacing w:after="0"/>
        <w:jc w:val="both"/>
        <w:rPr>
          <w:sz w:val="24"/>
          <w:szCs w:val="24"/>
        </w:rPr>
      </w:pPr>
    </w:p>
    <w:p w14:paraId="1997457A" w14:textId="5B2BA3ED" w:rsidR="00A477BF" w:rsidRDefault="00A477BF" w:rsidP="00A477BF">
      <w:pPr>
        <w:spacing w:line="360" w:lineRule="auto"/>
        <w:jc w:val="center"/>
        <w:rPr>
          <w:b/>
          <w:sz w:val="28"/>
          <w:u w:val="single"/>
        </w:rPr>
      </w:pPr>
      <w:r w:rsidRPr="00536C2D">
        <w:rPr>
          <w:b/>
          <w:sz w:val="28"/>
          <w:u w:val="single"/>
        </w:rPr>
        <w:t xml:space="preserve">The Character of </w:t>
      </w:r>
      <w:r>
        <w:rPr>
          <w:b/>
          <w:sz w:val="28"/>
          <w:u w:val="single"/>
        </w:rPr>
        <w:t>Dr Hastie Lanyon</w:t>
      </w:r>
    </w:p>
    <w:p w14:paraId="5B512B4A" w14:textId="55F0AB3A" w:rsidR="00A477BF" w:rsidRPr="00184614" w:rsidRDefault="00A477BF" w:rsidP="00184614">
      <w:pPr>
        <w:spacing w:after="0" w:line="240" w:lineRule="auto"/>
        <w:jc w:val="both"/>
        <w:rPr>
          <w:b/>
          <w:color w:val="00B050"/>
          <w:sz w:val="23"/>
          <w:szCs w:val="23"/>
        </w:rPr>
      </w:pPr>
      <w:r w:rsidRPr="00184614">
        <w:rPr>
          <w:b/>
          <w:color w:val="00B050"/>
          <w:sz w:val="23"/>
          <w:szCs w:val="23"/>
        </w:rPr>
        <w:t>The name: Dr Hastie Lanyon</w:t>
      </w:r>
    </w:p>
    <w:p w14:paraId="59CC4021" w14:textId="77777777" w:rsidR="00A477BF" w:rsidRPr="00184614" w:rsidRDefault="00A477BF" w:rsidP="00184614">
      <w:pPr>
        <w:spacing w:after="0" w:line="240" w:lineRule="auto"/>
        <w:jc w:val="both"/>
        <w:rPr>
          <w:sz w:val="23"/>
          <w:szCs w:val="23"/>
        </w:rPr>
      </w:pPr>
      <w:r w:rsidRPr="00184614">
        <w:rPr>
          <w:sz w:val="23"/>
          <w:szCs w:val="23"/>
        </w:rPr>
        <w:t xml:space="preserve">Hastie means, “son of the austere man” and therefore reflects Lanyon’s attitudes towards Jekyll’s experimentation. </w:t>
      </w:r>
    </w:p>
    <w:p w14:paraId="7DEE1465" w14:textId="77777777" w:rsidR="005B48F2" w:rsidRPr="00184614" w:rsidRDefault="005B48F2" w:rsidP="00184614">
      <w:pPr>
        <w:spacing w:after="0" w:line="240" w:lineRule="auto"/>
        <w:jc w:val="both"/>
        <w:rPr>
          <w:sz w:val="23"/>
          <w:szCs w:val="23"/>
        </w:rPr>
      </w:pPr>
    </w:p>
    <w:p w14:paraId="2315A229" w14:textId="3273AD0C" w:rsidR="00A477BF" w:rsidRPr="00184614" w:rsidRDefault="00A477BF" w:rsidP="00184614">
      <w:pPr>
        <w:spacing w:after="0" w:line="240" w:lineRule="auto"/>
        <w:jc w:val="both"/>
        <w:rPr>
          <w:b/>
          <w:color w:val="00B050"/>
          <w:sz w:val="23"/>
          <w:szCs w:val="23"/>
        </w:rPr>
      </w:pPr>
      <w:r w:rsidRPr="00184614">
        <w:rPr>
          <w:b/>
          <w:color w:val="00B050"/>
          <w:sz w:val="23"/>
          <w:szCs w:val="23"/>
        </w:rPr>
        <w:t>Initial impression of Dr Hastie Lanyon:</w:t>
      </w:r>
    </w:p>
    <w:p w14:paraId="32DB9619" w14:textId="77777777" w:rsidR="00A477BF" w:rsidRPr="00184614" w:rsidRDefault="005B48F2" w:rsidP="00184614">
      <w:pPr>
        <w:spacing w:after="0" w:line="240" w:lineRule="auto"/>
        <w:jc w:val="both"/>
        <w:rPr>
          <w:sz w:val="23"/>
          <w:szCs w:val="23"/>
        </w:rPr>
      </w:pPr>
      <w:r w:rsidRPr="00184614">
        <w:rPr>
          <w:sz w:val="23"/>
          <w:szCs w:val="23"/>
        </w:rPr>
        <w:t xml:space="preserve">Dr Lanyon This is an early description of Lanyon: </w:t>
      </w:r>
    </w:p>
    <w:p w14:paraId="598A1476" w14:textId="77777777" w:rsidR="00A477BF" w:rsidRPr="00184614" w:rsidRDefault="005B48F2" w:rsidP="00184614">
      <w:pPr>
        <w:spacing w:after="0" w:line="240" w:lineRule="auto"/>
        <w:ind w:left="720"/>
        <w:jc w:val="both"/>
        <w:rPr>
          <w:i/>
          <w:sz w:val="23"/>
          <w:szCs w:val="23"/>
        </w:rPr>
      </w:pPr>
      <w:r w:rsidRPr="00184614">
        <w:rPr>
          <w:i/>
          <w:sz w:val="23"/>
          <w:szCs w:val="23"/>
        </w:rPr>
        <w:t xml:space="preserve">Dr. Lanyon sat alone over his wine. This was a hearty, healthy, dapper, red-faced gentleman, with a shock of hair prematurely white, and a boisterous and decided manner. In many ways, Lanyon is very similar to Jekyll in that he is a respectable, wealthy scientist who has a happy life. </w:t>
      </w:r>
    </w:p>
    <w:p w14:paraId="2A1570FA" w14:textId="77777777" w:rsidR="00A477BF" w:rsidRPr="00184614" w:rsidRDefault="005B48F2" w:rsidP="00184614">
      <w:pPr>
        <w:spacing w:after="0" w:line="240" w:lineRule="auto"/>
        <w:jc w:val="both"/>
        <w:rPr>
          <w:sz w:val="23"/>
          <w:szCs w:val="23"/>
        </w:rPr>
      </w:pPr>
      <w:r w:rsidRPr="00184614">
        <w:rPr>
          <w:sz w:val="23"/>
          <w:szCs w:val="23"/>
        </w:rPr>
        <w:t xml:space="preserve">However, he has disassociated himself with Jekyll because of Jekyll’s scientific experiments which Lanyon believes are “unscientific balderdash”. Lanyon is a “smug” and patronising man who believes he knows best. He learns a terrible lesson when he sees Jekyll turn into Hyde. After this time, all his certainties about life are shattered and he becomes a broken man:  </w:t>
      </w:r>
    </w:p>
    <w:p w14:paraId="5F1D8FBE" w14:textId="77777777" w:rsidR="00A477BF" w:rsidRPr="00184614" w:rsidRDefault="005B48F2" w:rsidP="00184614">
      <w:pPr>
        <w:spacing w:after="0" w:line="240" w:lineRule="auto"/>
        <w:ind w:left="720"/>
        <w:jc w:val="both"/>
        <w:rPr>
          <w:i/>
          <w:sz w:val="23"/>
          <w:szCs w:val="23"/>
        </w:rPr>
      </w:pPr>
      <w:r w:rsidRPr="00184614">
        <w:rPr>
          <w:i/>
          <w:sz w:val="23"/>
          <w:szCs w:val="23"/>
        </w:rPr>
        <w:t xml:space="preserve">He had his death-warrant written legibly upon his face. The rosy man had grown pale; his flesh had fallen away; he was visibly balder and older; and yet it was not so much these tokens of a swift physical decay that arrested the lawyer's notice, as a look in the eye and quality of manner that seemed to testify to some deep-seated terror of the mind. </w:t>
      </w:r>
    </w:p>
    <w:p w14:paraId="4FA8E3FD" w14:textId="45295F7B" w:rsidR="00A477BF" w:rsidRPr="00184614" w:rsidRDefault="005B48F2" w:rsidP="00184614">
      <w:pPr>
        <w:spacing w:after="0" w:line="240" w:lineRule="auto"/>
        <w:jc w:val="both"/>
        <w:rPr>
          <w:sz w:val="23"/>
          <w:szCs w:val="23"/>
        </w:rPr>
      </w:pPr>
      <w:r w:rsidRPr="00184614">
        <w:rPr>
          <w:sz w:val="23"/>
          <w:szCs w:val="23"/>
        </w:rPr>
        <w:t xml:space="preserve">Lanyon seems to represent the self-satisfied certainties of Victorian England: he appears to be someone who thinks he knows it all and then learns to his cost that he does not. There is a suggestion too that he too may have tried the potion or may be tempted to use it: the “terror of the mind” is his horror that he is just like Jekyll and harbours secret, terrifying desires.  </w:t>
      </w:r>
    </w:p>
    <w:p w14:paraId="4EA6ED93" w14:textId="74F50840" w:rsidR="00184614" w:rsidRPr="00184614" w:rsidRDefault="00184614" w:rsidP="00184614">
      <w:pPr>
        <w:spacing w:after="0" w:line="240" w:lineRule="auto"/>
        <w:jc w:val="both"/>
        <w:rPr>
          <w:sz w:val="23"/>
          <w:szCs w:val="23"/>
        </w:rPr>
      </w:pPr>
    </w:p>
    <w:p w14:paraId="774A7602" w14:textId="0D4B615C" w:rsidR="00184614" w:rsidRPr="00184614" w:rsidRDefault="00184614" w:rsidP="00184614">
      <w:pPr>
        <w:spacing w:after="0" w:line="240" w:lineRule="auto"/>
        <w:jc w:val="both"/>
        <w:rPr>
          <w:b/>
          <w:color w:val="00B050"/>
          <w:sz w:val="23"/>
          <w:szCs w:val="23"/>
        </w:rPr>
      </w:pPr>
      <w:r w:rsidRPr="00184614">
        <w:rPr>
          <w:b/>
          <w:color w:val="00B050"/>
          <w:sz w:val="23"/>
          <w:szCs w:val="23"/>
        </w:rPr>
        <w:t>Dr Lanyon: self-satisfied scientist:</w:t>
      </w:r>
    </w:p>
    <w:p w14:paraId="32BBCB44" w14:textId="77777777" w:rsidR="00184614" w:rsidRPr="00184614" w:rsidRDefault="00184614" w:rsidP="00184614">
      <w:pPr>
        <w:spacing w:after="0" w:line="240" w:lineRule="auto"/>
        <w:jc w:val="both"/>
        <w:rPr>
          <w:sz w:val="23"/>
          <w:szCs w:val="23"/>
        </w:rPr>
      </w:pPr>
      <w:r w:rsidRPr="00184614">
        <w:rPr>
          <w:sz w:val="23"/>
          <w:szCs w:val="23"/>
        </w:rPr>
        <w:t xml:space="preserve">Stevenson presents Lanyon as a self-satisfied scientist who is a “materialist”, i.e. he doesn’t believe in mystical transformations or magic. He has a very happy and successful life in Cavendish Square, one of the wealthiest areas of London. His confidence in his scientific views is shattered when he witnesses Hyde’s transformation into Jekyll. Stevenson uses a mixture of description, dialogue and first-hand testimony to make Lanyon a plausible and interesting character. Initially, we hear about Lanyon’s beliefs that Jekyll’s scientific methods are “balderdash”, thus setting him up in what seems to be a minor conflict of opinion with Jekyll. However, we learn later that Jekyll has been greatly angered by Lanyon’s dismissal of his science and that he achieves a kind of revenge upon him when he shows how Hyde can change into Jekyll.  Lanyon’s shock and horror at having his logical, scientific beliefs shattered ultimately kill him. </w:t>
      </w:r>
    </w:p>
    <w:p w14:paraId="6971B1DD" w14:textId="77777777" w:rsidR="00184614" w:rsidRPr="00184614" w:rsidRDefault="00184614" w:rsidP="00184614">
      <w:pPr>
        <w:spacing w:after="0" w:line="240" w:lineRule="auto"/>
        <w:jc w:val="both"/>
        <w:rPr>
          <w:sz w:val="23"/>
          <w:szCs w:val="23"/>
        </w:rPr>
      </w:pPr>
    </w:p>
    <w:p w14:paraId="4F5C6A4F" w14:textId="589E8F6A" w:rsidR="00A477BF" w:rsidRPr="00184614" w:rsidRDefault="00A477BF" w:rsidP="00184614">
      <w:pPr>
        <w:spacing w:after="0" w:line="240" w:lineRule="auto"/>
        <w:jc w:val="both"/>
        <w:rPr>
          <w:b/>
          <w:color w:val="00B050"/>
          <w:sz w:val="23"/>
          <w:szCs w:val="23"/>
        </w:rPr>
      </w:pPr>
      <w:r w:rsidRPr="00184614">
        <w:rPr>
          <w:b/>
          <w:color w:val="00B050"/>
          <w:sz w:val="23"/>
          <w:szCs w:val="23"/>
        </w:rPr>
        <w:t>Lanyon’s role within the novel:</w:t>
      </w:r>
    </w:p>
    <w:p w14:paraId="09D3F531" w14:textId="77777777" w:rsidR="00A477BF" w:rsidRPr="00184614" w:rsidRDefault="005B48F2" w:rsidP="00184614">
      <w:pPr>
        <w:spacing w:after="0" w:line="240" w:lineRule="auto"/>
        <w:jc w:val="both"/>
        <w:rPr>
          <w:sz w:val="23"/>
          <w:szCs w:val="23"/>
        </w:rPr>
      </w:pPr>
      <w:r w:rsidRPr="00184614">
        <w:rPr>
          <w:sz w:val="23"/>
          <w:szCs w:val="23"/>
        </w:rPr>
        <w:t xml:space="preserve">Lanyon serves an important role in the novel in that he witnesses Hyde’s transformation into Jekyll; Stevenson deliberately engineers the narrative so that it is a scientist who witnesses this transformation because a scientist is a more trustworthy observer than someone who already believes in “supernatural” transformations.  </w:t>
      </w:r>
    </w:p>
    <w:p w14:paraId="6779468B" w14:textId="60B98023" w:rsidR="00A477BF" w:rsidRPr="00184614" w:rsidRDefault="00A477BF" w:rsidP="00184614">
      <w:pPr>
        <w:spacing w:after="0" w:line="240" w:lineRule="auto"/>
        <w:jc w:val="both"/>
        <w:rPr>
          <w:sz w:val="23"/>
          <w:szCs w:val="23"/>
        </w:rPr>
      </w:pPr>
    </w:p>
    <w:p w14:paraId="0547D2D0" w14:textId="51FAC8D3" w:rsidR="00184614" w:rsidRPr="00184614" w:rsidRDefault="00184614" w:rsidP="00184614">
      <w:pPr>
        <w:spacing w:after="0" w:line="240" w:lineRule="auto"/>
        <w:jc w:val="both"/>
        <w:rPr>
          <w:sz w:val="23"/>
          <w:szCs w:val="23"/>
        </w:rPr>
      </w:pPr>
      <w:r w:rsidRPr="00184614">
        <w:rPr>
          <w:sz w:val="23"/>
          <w:szCs w:val="23"/>
        </w:rPr>
        <w:t>Stevenson gives the narrative more “credibility” or makes it more believable by having Lanyon observe Hyde’s transformation because Lanyon is a s</w:t>
      </w:r>
      <w:r>
        <w:rPr>
          <w:sz w:val="23"/>
          <w:szCs w:val="23"/>
        </w:rPr>
        <w:t>ce</w:t>
      </w:r>
      <w:r w:rsidRPr="00184614">
        <w:rPr>
          <w:sz w:val="23"/>
          <w:szCs w:val="23"/>
        </w:rPr>
        <w:t xml:space="preserve">ptical, rational scientist who is a “truthful” observer. If a mystical person had seen the change, then we might have doubted his word because he would merely be endorsing what he already believes. However, Lanyon </w:t>
      </w:r>
      <w:r w:rsidR="00BF7C80" w:rsidRPr="00184614">
        <w:rPr>
          <w:sz w:val="23"/>
          <w:szCs w:val="23"/>
        </w:rPr>
        <w:t>must</w:t>
      </w:r>
      <w:r w:rsidRPr="00184614">
        <w:rPr>
          <w:sz w:val="23"/>
          <w:szCs w:val="23"/>
        </w:rPr>
        <w:t xml:space="preserve"> deny all his previous beliefs in order to say that the transformation really happened.</w:t>
      </w:r>
    </w:p>
    <w:p w14:paraId="477597A8" w14:textId="77777777" w:rsidR="00184614" w:rsidRDefault="00184614" w:rsidP="00A477BF">
      <w:pPr>
        <w:spacing w:after="0"/>
        <w:jc w:val="both"/>
        <w:rPr>
          <w:sz w:val="24"/>
          <w:szCs w:val="24"/>
        </w:rPr>
      </w:pPr>
    </w:p>
    <w:p w14:paraId="0255F642" w14:textId="2A33F8BF" w:rsidR="00184614" w:rsidRDefault="00184614" w:rsidP="00184614">
      <w:pPr>
        <w:spacing w:line="360" w:lineRule="auto"/>
        <w:jc w:val="center"/>
        <w:rPr>
          <w:b/>
          <w:sz w:val="28"/>
          <w:u w:val="single"/>
        </w:rPr>
      </w:pPr>
      <w:r w:rsidRPr="00536C2D">
        <w:rPr>
          <w:b/>
          <w:sz w:val="28"/>
          <w:u w:val="single"/>
        </w:rPr>
        <w:t xml:space="preserve">The Character of </w:t>
      </w:r>
      <w:r>
        <w:rPr>
          <w:b/>
          <w:sz w:val="28"/>
          <w:u w:val="single"/>
        </w:rPr>
        <w:t>Poole</w:t>
      </w:r>
    </w:p>
    <w:p w14:paraId="7594022D" w14:textId="4A247674" w:rsidR="005B48F2" w:rsidRDefault="005B48F2" w:rsidP="00834A1F">
      <w:pPr>
        <w:spacing w:after="0"/>
        <w:jc w:val="both"/>
        <w:rPr>
          <w:sz w:val="24"/>
          <w:szCs w:val="24"/>
        </w:rPr>
      </w:pPr>
    </w:p>
    <w:p w14:paraId="5DF50C66" w14:textId="2131962E" w:rsidR="00AE7AA7" w:rsidRPr="00AE7AA7" w:rsidRDefault="00AE7AA7" w:rsidP="00834A1F">
      <w:pPr>
        <w:spacing w:after="0"/>
        <w:jc w:val="both"/>
        <w:rPr>
          <w:b/>
          <w:color w:val="00B050"/>
          <w:sz w:val="24"/>
          <w:szCs w:val="24"/>
        </w:rPr>
      </w:pPr>
      <w:r w:rsidRPr="00AE7AA7">
        <w:rPr>
          <w:b/>
          <w:color w:val="00B050"/>
          <w:sz w:val="24"/>
          <w:szCs w:val="24"/>
        </w:rPr>
        <w:t>Poole’s role within the novella:</w:t>
      </w:r>
    </w:p>
    <w:p w14:paraId="7A485BAE" w14:textId="7B4329C3" w:rsidR="00AE7AA7" w:rsidRDefault="005B48F2" w:rsidP="00834A1F">
      <w:pPr>
        <w:spacing w:after="0"/>
        <w:jc w:val="both"/>
        <w:rPr>
          <w:sz w:val="24"/>
          <w:szCs w:val="24"/>
        </w:rPr>
      </w:pPr>
      <w:r w:rsidRPr="005B48F2">
        <w:rPr>
          <w:sz w:val="24"/>
          <w:szCs w:val="24"/>
        </w:rPr>
        <w:t xml:space="preserve">Poole is Jekyll’s elderly butler who shows surprising strength in knocking down Jekyll’s stout door. He is the embodiment of the Victorian servant: he is loyal and obedient even when his master’s demands are outrageous. Like Lanyon he has all his certainties about life shattered: he comes to believe that his master’s supposed friend, Hyde, has murdered him. He cannot act though without the support of his social superiors. </w:t>
      </w:r>
      <w:r w:rsidR="00BF7C80" w:rsidRPr="005B48F2">
        <w:rPr>
          <w:sz w:val="24"/>
          <w:szCs w:val="24"/>
        </w:rPr>
        <w:t>Therefore,</w:t>
      </w:r>
      <w:r w:rsidRPr="005B48F2">
        <w:rPr>
          <w:sz w:val="24"/>
          <w:szCs w:val="24"/>
        </w:rPr>
        <w:t xml:space="preserve"> he asks Utterson to visit in the chapter ‘The Last Night’: although he would like to break down the door to Jekyll’s </w:t>
      </w:r>
      <w:r w:rsidR="00BF7C80" w:rsidRPr="005B48F2">
        <w:rPr>
          <w:sz w:val="24"/>
          <w:szCs w:val="24"/>
        </w:rPr>
        <w:t>room,</w:t>
      </w:r>
      <w:r w:rsidRPr="005B48F2">
        <w:rPr>
          <w:sz w:val="24"/>
          <w:szCs w:val="24"/>
        </w:rPr>
        <w:t xml:space="preserve"> he knows he doesn’t have the authority, but Utterson his social superior does.   Poole serves an important literary function in the novel in that he is used to heighten the sense of mystery and suspense. We see this in ‘Search for Mr Hyde’ when he tells Utterson that the servants </w:t>
      </w:r>
      <w:r w:rsidR="00BF7C80" w:rsidRPr="005B48F2">
        <w:rPr>
          <w:sz w:val="24"/>
          <w:szCs w:val="24"/>
        </w:rPr>
        <w:t>must</w:t>
      </w:r>
      <w:r w:rsidRPr="005B48F2">
        <w:rPr>
          <w:sz w:val="24"/>
          <w:szCs w:val="24"/>
        </w:rPr>
        <w:t xml:space="preserve"> obey Hyde and that Hyde is a familiar figure in the household. Most strikingly, he generates a huge amount of suspense in ‘The Last Night’ by the way he suddenly appears and says that there has been “foul play” to Utterson: the fact that he, of all people, is so upset shows how terrible the situation is. Thus</w:t>
      </w:r>
      <w:r w:rsidR="00AE7AA7">
        <w:rPr>
          <w:sz w:val="24"/>
          <w:szCs w:val="24"/>
        </w:rPr>
        <w:t>,</w:t>
      </w:r>
      <w:r w:rsidRPr="005B48F2">
        <w:rPr>
          <w:sz w:val="24"/>
          <w:szCs w:val="24"/>
        </w:rPr>
        <w:t xml:space="preserve"> we can see how Stevenson uses his character to convey a sense of horror at Jekyll’s predicament: if Poole can be upset then we all should be. </w:t>
      </w:r>
    </w:p>
    <w:p w14:paraId="170B1AAC" w14:textId="77777777" w:rsidR="00AE7AA7" w:rsidRDefault="00AE7AA7" w:rsidP="00834A1F">
      <w:pPr>
        <w:spacing w:after="0"/>
        <w:jc w:val="both"/>
        <w:rPr>
          <w:sz w:val="24"/>
          <w:szCs w:val="24"/>
        </w:rPr>
      </w:pPr>
    </w:p>
    <w:p w14:paraId="60D10E18" w14:textId="4F169A04" w:rsidR="00AE7AA7" w:rsidRDefault="00AE7AA7" w:rsidP="00834A1F">
      <w:pPr>
        <w:spacing w:after="0"/>
        <w:jc w:val="both"/>
        <w:rPr>
          <w:sz w:val="24"/>
          <w:szCs w:val="24"/>
        </w:rPr>
      </w:pPr>
    </w:p>
    <w:p w14:paraId="311F697D" w14:textId="6047CB0B" w:rsidR="00AE7AA7" w:rsidRPr="00AE7AA7" w:rsidRDefault="00AE7AA7" w:rsidP="00834A1F">
      <w:pPr>
        <w:spacing w:after="0"/>
        <w:jc w:val="both"/>
        <w:rPr>
          <w:b/>
          <w:color w:val="00B050"/>
          <w:sz w:val="24"/>
          <w:szCs w:val="24"/>
        </w:rPr>
      </w:pPr>
      <w:r w:rsidRPr="00AE7AA7">
        <w:rPr>
          <w:b/>
          <w:color w:val="00B050"/>
          <w:sz w:val="24"/>
          <w:szCs w:val="24"/>
        </w:rPr>
        <w:t>Poole’s attitudes towards Hyde:</w:t>
      </w:r>
    </w:p>
    <w:p w14:paraId="0DACFFA9" w14:textId="2309C428" w:rsidR="00AE7AA7" w:rsidRDefault="005B48F2" w:rsidP="00834A1F">
      <w:pPr>
        <w:spacing w:after="0"/>
        <w:jc w:val="both"/>
        <w:rPr>
          <w:sz w:val="24"/>
          <w:szCs w:val="24"/>
        </w:rPr>
      </w:pPr>
      <w:r w:rsidRPr="005B48F2">
        <w:rPr>
          <w:sz w:val="24"/>
          <w:szCs w:val="24"/>
        </w:rPr>
        <w:t xml:space="preserve">The way Poole calls Hyde “it” is particularly chilling: Poole dehumanises Hyde in a way that no one else has been willing to do. He seems to realise that Hyde is not the same as the human race. Other people like Lanyon, Utterson and Enfield are more easily fooled by the social codes of the day and view Hyde as a gentleman, if a bad one. Poole though knows that Hyde is different. His theory that his master has been “made away with” </w:t>
      </w:r>
      <w:r w:rsidR="00AE7AA7">
        <w:rPr>
          <w:sz w:val="24"/>
          <w:szCs w:val="24"/>
        </w:rPr>
        <w:t xml:space="preserve">or murdered by Hyde </w:t>
      </w:r>
      <w:r w:rsidRPr="005B48F2">
        <w:rPr>
          <w:sz w:val="24"/>
          <w:szCs w:val="24"/>
        </w:rPr>
        <w:t>turns out to be the closest guess of all</w:t>
      </w:r>
      <w:r w:rsidR="00F5171B">
        <w:rPr>
          <w:sz w:val="24"/>
          <w:szCs w:val="24"/>
        </w:rPr>
        <w:t>, whereas the lawyer, Mr Utterson, prefers to think that Dr Jekyll is ill and needs drugs.</w:t>
      </w:r>
    </w:p>
    <w:p w14:paraId="4348E552" w14:textId="77777777" w:rsidR="00F5171B" w:rsidRDefault="00F5171B" w:rsidP="00AE7AA7">
      <w:pPr>
        <w:spacing w:after="0"/>
        <w:jc w:val="both"/>
        <w:rPr>
          <w:sz w:val="24"/>
          <w:szCs w:val="24"/>
        </w:rPr>
      </w:pPr>
    </w:p>
    <w:p w14:paraId="2E3B7C5F" w14:textId="3B1F0188" w:rsidR="00F5171B" w:rsidRDefault="00F5171B" w:rsidP="00AE7AA7">
      <w:pPr>
        <w:spacing w:after="0"/>
        <w:jc w:val="both"/>
        <w:rPr>
          <w:sz w:val="24"/>
          <w:szCs w:val="24"/>
        </w:rPr>
      </w:pPr>
    </w:p>
    <w:p w14:paraId="2F8AA103" w14:textId="688F3D46" w:rsidR="00F5171B" w:rsidRPr="00F5171B" w:rsidRDefault="00F5171B" w:rsidP="00AE7AA7">
      <w:pPr>
        <w:spacing w:after="0"/>
        <w:jc w:val="both"/>
        <w:rPr>
          <w:b/>
          <w:color w:val="00B050"/>
          <w:sz w:val="24"/>
          <w:szCs w:val="24"/>
        </w:rPr>
      </w:pPr>
      <w:r w:rsidRPr="00F5171B">
        <w:rPr>
          <w:b/>
          <w:color w:val="00B050"/>
          <w:sz w:val="24"/>
          <w:szCs w:val="24"/>
        </w:rPr>
        <w:t>Poole represents the strength of the repressed lower class:</w:t>
      </w:r>
    </w:p>
    <w:p w14:paraId="2565BF75" w14:textId="64BA8B55" w:rsidR="00AE7AA7" w:rsidRDefault="00AE7AA7" w:rsidP="00834A1F">
      <w:pPr>
        <w:spacing w:after="0"/>
        <w:jc w:val="both"/>
        <w:rPr>
          <w:sz w:val="24"/>
          <w:szCs w:val="24"/>
        </w:rPr>
      </w:pPr>
      <w:r w:rsidRPr="005B48F2">
        <w:rPr>
          <w:sz w:val="24"/>
          <w:szCs w:val="24"/>
        </w:rPr>
        <w:t>Poole also subtly engineers the breaking down of Jekyll’s door by revealing the truth about the situation to Utterson in stages, and not all at once. This suggests he knows Utterson well and realises that he can’t tell Utterson the full extent of knowledge until Utterson has witnessed Jekyll’s house himself.</w:t>
      </w:r>
      <w:r w:rsidR="00F5171B">
        <w:rPr>
          <w:sz w:val="24"/>
          <w:szCs w:val="24"/>
        </w:rPr>
        <w:t xml:space="preserve">  </w:t>
      </w:r>
      <w:r w:rsidR="005B48F2" w:rsidRPr="005B48F2">
        <w:rPr>
          <w:sz w:val="24"/>
          <w:szCs w:val="24"/>
        </w:rPr>
        <w:t xml:space="preserve">In such a way, we could argue that </w:t>
      </w:r>
      <w:r w:rsidR="00BF7C80" w:rsidRPr="005B48F2">
        <w:rPr>
          <w:sz w:val="24"/>
          <w:szCs w:val="24"/>
        </w:rPr>
        <w:t>even though</w:t>
      </w:r>
      <w:r w:rsidR="005B48F2" w:rsidRPr="005B48F2">
        <w:rPr>
          <w:sz w:val="24"/>
          <w:szCs w:val="24"/>
        </w:rPr>
        <w:t xml:space="preserve"> Poole speaks in “slang”, he is actually one of the more intelligent characters. His character also illustrates how Hyde has managed not only to destroy and abuse people, but his actions have threatened the social order of the society. </w:t>
      </w:r>
    </w:p>
    <w:p w14:paraId="71F4C564" w14:textId="77777777" w:rsidR="00AE7AA7" w:rsidRDefault="00AE7AA7" w:rsidP="00834A1F">
      <w:pPr>
        <w:spacing w:after="0"/>
        <w:jc w:val="both"/>
        <w:rPr>
          <w:sz w:val="24"/>
          <w:szCs w:val="24"/>
        </w:rPr>
      </w:pPr>
    </w:p>
    <w:p w14:paraId="42D268EB" w14:textId="77777777" w:rsidR="00AE7AA7" w:rsidRDefault="005B48F2" w:rsidP="00834A1F">
      <w:pPr>
        <w:spacing w:after="0"/>
        <w:jc w:val="both"/>
        <w:rPr>
          <w:sz w:val="24"/>
          <w:szCs w:val="24"/>
        </w:rPr>
      </w:pPr>
      <w:r w:rsidRPr="005B48F2">
        <w:rPr>
          <w:sz w:val="24"/>
          <w:szCs w:val="24"/>
        </w:rPr>
        <w:t xml:space="preserve">Utterson notes with horror that it is not good that all the servants are not doing their jobs anymore; furthermore, we see Poole, who should be preserving his master’s household, destroying his master’s door with an axe.  </w:t>
      </w:r>
    </w:p>
    <w:p w14:paraId="03B9620B" w14:textId="77777777" w:rsidR="00AE7AA7" w:rsidRDefault="00AE7AA7" w:rsidP="00834A1F">
      <w:pPr>
        <w:spacing w:after="0"/>
        <w:jc w:val="both"/>
        <w:rPr>
          <w:sz w:val="24"/>
          <w:szCs w:val="24"/>
        </w:rPr>
      </w:pPr>
    </w:p>
    <w:p w14:paraId="4E98A590" w14:textId="77777777" w:rsidR="005B48F2" w:rsidRPr="005B48F2" w:rsidRDefault="005B48F2" w:rsidP="00834A1F">
      <w:pPr>
        <w:spacing w:after="0"/>
        <w:jc w:val="both"/>
        <w:rPr>
          <w:sz w:val="24"/>
          <w:szCs w:val="24"/>
        </w:rPr>
      </w:pPr>
    </w:p>
    <w:p w14:paraId="1C075B7F" w14:textId="77777777" w:rsidR="007D3607" w:rsidRPr="00F87432" w:rsidRDefault="007D3607" w:rsidP="007D3607">
      <w:pPr>
        <w:spacing w:line="240" w:lineRule="auto"/>
        <w:jc w:val="center"/>
        <w:rPr>
          <w:b/>
          <w:sz w:val="36"/>
          <w:u w:val="single"/>
        </w:rPr>
      </w:pPr>
      <w:r w:rsidRPr="00F87432">
        <w:rPr>
          <w:b/>
          <w:sz w:val="36"/>
          <w:u w:val="single"/>
        </w:rPr>
        <w:t>Key Themes</w:t>
      </w:r>
    </w:p>
    <w:p w14:paraId="146BA010" w14:textId="77777777" w:rsidR="007D3607" w:rsidRDefault="007D3607" w:rsidP="004F7707">
      <w:pPr>
        <w:jc w:val="both"/>
        <w:rPr>
          <w:b/>
          <w:color w:val="00B050"/>
          <w:sz w:val="32"/>
          <w:szCs w:val="24"/>
        </w:rPr>
      </w:pPr>
    </w:p>
    <w:p w14:paraId="5CAE997A" w14:textId="07AD0A2A" w:rsidR="004F7707" w:rsidRPr="00CD0A7C" w:rsidRDefault="004F7707" w:rsidP="00004353">
      <w:pPr>
        <w:jc w:val="center"/>
        <w:rPr>
          <w:b/>
          <w:color w:val="00B050"/>
          <w:sz w:val="32"/>
          <w:szCs w:val="24"/>
        </w:rPr>
      </w:pPr>
      <w:r w:rsidRPr="00CD0A7C">
        <w:rPr>
          <w:b/>
          <w:color w:val="00B050"/>
          <w:sz w:val="32"/>
          <w:szCs w:val="24"/>
        </w:rPr>
        <w:t>Secrecy and repression</w:t>
      </w:r>
    </w:p>
    <w:p w14:paraId="6AB54C51" w14:textId="77777777" w:rsidR="004F7707" w:rsidRDefault="004F7707" w:rsidP="004F7707">
      <w:pPr>
        <w:jc w:val="both"/>
        <w:rPr>
          <w:sz w:val="24"/>
          <w:szCs w:val="24"/>
        </w:rPr>
      </w:pPr>
      <w:r w:rsidRPr="00CD0A7C">
        <w:rPr>
          <w:sz w:val="24"/>
          <w:szCs w:val="24"/>
        </w:rPr>
        <w:t xml:space="preserve">Much of the tension in the dialogue is created by the way Utterson, the </w:t>
      </w:r>
      <w:r>
        <w:rPr>
          <w:sz w:val="24"/>
          <w:szCs w:val="24"/>
        </w:rPr>
        <w:t>‘</w:t>
      </w:r>
      <w:r w:rsidRPr="00CD0A7C">
        <w:rPr>
          <w:sz w:val="24"/>
          <w:szCs w:val="24"/>
        </w:rPr>
        <w:t>detective</w:t>
      </w:r>
      <w:r>
        <w:rPr>
          <w:sz w:val="24"/>
          <w:szCs w:val="24"/>
        </w:rPr>
        <w:t>’</w:t>
      </w:r>
      <w:r w:rsidRPr="00CD0A7C">
        <w:rPr>
          <w:sz w:val="24"/>
          <w:szCs w:val="24"/>
        </w:rPr>
        <w:t xml:space="preserve"> figure in the story, seeks to find out information by talking to the main characters involved. In Chapter 3, ‘Dr Jekyll was quite at ease’, Utterson is convinced that Jekyll is being blackmailed by Hyde. He says: </w:t>
      </w:r>
    </w:p>
    <w:p w14:paraId="483DC193" w14:textId="77777777" w:rsidR="004F7707" w:rsidRDefault="004F7707" w:rsidP="004F7707">
      <w:pPr>
        <w:ind w:left="720"/>
        <w:jc w:val="both"/>
        <w:rPr>
          <w:sz w:val="24"/>
          <w:szCs w:val="24"/>
        </w:rPr>
      </w:pPr>
      <w:r w:rsidRPr="00CD0A7C">
        <w:rPr>
          <w:sz w:val="24"/>
          <w:szCs w:val="24"/>
        </w:rPr>
        <w:t xml:space="preserve">"Jekyll," said Utterson, "you know me: I am a man to be trusted. Make a clean breast of this in confidence and I make no doubt I can get you out of it." </w:t>
      </w:r>
    </w:p>
    <w:p w14:paraId="043811CD" w14:textId="709CC7F1" w:rsidR="004F7707" w:rsidRDefault="004F7707" w:rsidP="004F7707">
      <w:pPr>
        <w:jc w:val="both"/>
        <w:rPr>
          <w:sz w:val="24"/>
          <w:szCs w:val="24"/>
        </w:rPr>
      </w:pPr>
      <w:r w:rsidRPr="00CD0A7C">
        <w:rPr>
          <w:sz w:val="24"/>
          <w:szCs w:val="24"/>
        </w:rPr>
        <w:t xml:space="preserve">The dialogue creates tension because Utterson does not “speak plainly” – he does not ask outright </w:t>
      </w:r>
      <w:r w:rsidR="007D3607">
        <w:rPr>
          <w:sz w:val="24"/>
          <w:szCs w:val="24"/>
        </w:rPr>
        <w:t>‘</w:t>
      </w:r>
      <w:r w:rsidRPr="00CD0A7C">
        <w:rPr>
          <w:sz w:val="24"/>
          <w:szCs w:val="24"/>
        </w:rPr>
        <w:t>Jekyll, are you being blackmailed?</w:t>
      </w:r>
      <w:r w:rsidR="007D3607">
        <w:rPr>
          <w:sz w:val="24"/>
          <w:szCs w:val="24"/>
        </w:rPr>
        <w:t>’</w:t>
      </w:r>
      <w:r w:rsidRPr="00CD0A7C">
        <w:rPr>
          <w:sz w:val="24"/>
          <w:szCs w:val="24"/>
        </w:rPr>
        <w:t xml:space="preserve"> – instead he urges his friend to “make a clean breast of this in confidence”. </w:t>
      </w:r>
      <w:r>
        <w:rPr>
          <w:sz w:val="24"/>
          <w:szCs w:val="24"/>
        </w:rPr>
        <w:t xml:space="preserve"> H</w:t>
      </w:r>
      <w:r w:rsidRPr="00CD0A7C">
        <w:rPr>
          <w:sz w:val="24"/>
          <w:szCs w:val="24"/>
        </w:rPr>
        <w:t xml:space="preserve">e tells Jekyll that whatever it is that Jekyll is being blackmailed for can be confessed to him, and he will “get you out of it”. </w:t>
      </w:r>
    </w:p>
    <w:p w14:paraId="760FA070" w14:textId="77777777" w:rsidR="004F7707" w:rsidRDefault="004F7707" w:rsidP="004F7707">
      <w:pPr>
        <w:jc w:val="both"/>
        <w:rPr>
          <w:sz w:val="24"/>
          <w:szCs w:val="24"/>
        </w:rPr>
      </w:pPr>
      <w:r w:rsidRPr="00CD0A7C">
        <w:rPr>
          <w:sz w:val="24"/>
          <w:szCs w:val="24"/>
        </w:rPr>
        <w:t>The dialogue is emotional and secretive in atmosphere: this is a world where people do not share secrets easily and where the wrong words can ruin a man’s reputation. Utterson is one of the few people in this world who can be trusted to keep a secret. And yet, Jekyll does not tell his friend what his secret is other than to reassure him that he is not being blackmailed.</w:t>
      </w:r>
    </w:p>
    <w:p w14:paraId="508AE704" w14:textId="77777777" w:rsidR="004F7707" w:rsidRDefault="004F7707" w:rsidP="004F7707">
      <w:pPr>
        <w:jc w:val="both"/>
        <w:rPr>
          <w:sz w:val="24"/>
          <w:szCs w:val="24"/>
        </w:rPr>
      </w:pPr>
    </w:p>
    <w:p w14:paraId="3D1B14FC" w14:textId="7AE6840A" w:rsidR="004F7707" w:rsidRDefault="005B48F2" w:rsidP="00004353">
      <w:pPr>
        <w:spacing w:after="0"/>
        <w:jc w:val="center"/>
        <w:rPr>
          <w:b/>
          <w:color w:val="00B050"/>
          <w:sz w:val="32"/>
          <w:szCs w:val="24"/>
        </w:rPr>
      </w:pPr>
      <w:r w:rsidRPr="00004353">
        <w:rPr>
          <w:b/>
          <w:color w:val="00B050"/>
          <w:sz w:val="32"/>
          <w:szCs w:val="24"/>
        </w:rPr>
        <w:t>Good versus evil</w:t>
      </w:r>
    </w:p>
    <w:p w14:paraId="10478046" w14:textId="77777777" w:rsidR="00004353" w:rsidRPr="00004353" w:rsidRDefault="00004353" w:rsidP="00834A1F">
      <w:pPr>
        <w:spacing w:after="0"/>
        <w:jc w:val="both"/>
        <w:rPr>
          <w:b/>
          <w:color w:val="00B050"/>
          <w:sz w:val="16"/>
          <w:szCs w:val="24"/>
        </w:rPr>
      </w:pPr>
    </w:p>
    <w:p w14:paraId="5FD0479C" w14:textId="620C8E6A" w:rsidR="00004353" w:rsidRDefault="005B48F2" w:rsidP="00834A1F">
      <w:pPr>
        <w:spacing w:after="0"/>
        <w:jc w:val="both"/>
        <w:rPr>
          <w:sz w:val="24"/>
          <w:szCs w:val="24"/>
        </w:rPr>
      </w:pPr>
      <w:r w:rsidRPr="005B48F2">
        <w:rPr>
          <w:sz w:val="24"/>
          <w:szCs w:val="24"/>
        </w:rPr>
        <w:t xml:space="preserve">In his full statement of the case, Jekyll confesses: </w:t>
      </w:r>
    </w:p>
    <w:p w14:paraId="16C07198" w14:textId="77777777" w:rsidR="00004353" w:rsidRPr="00004353" w:rsidRDefault="00004353" w:rsidP="00834A1F">
      <w:pPr>
        <w:spacing w:after="0"/>
        <w:jc w:val="both"/>
        <w:rPr>
          <w:sz w:val="10"/>
          <w:szCs w:val="24"/>
        </w:rPr>
      </w:pPr>
    </w:p>
    <w:p w14:paraId="4FFAC2B6" w14:textId="6FD29C13" w:rsidR="00004353" w:rsidRDefault="005B48F2" w:rsidP="00004353">
      <w:pPr>
        <w:spacing w:after="0"/>
        <w:ind w:left="720"/>
        <w:jc w:val="both"/>
        <w:rPr>
          <w:i/>
          <w:sz w:val="24"/>
          <w:szCs w:val="24"/>
        </w:rPr>
      </w:pPr>
      <w:r w:rsidRPr="00004353">
        <w:rPr>
          <w:i/>
          <w:sz w:val="24"/>
          <w:szCs w:val="24"/>
        </w:rPr>
        <w:t xml:space="preserve">I was no more myself when I laid (put) aside restraint (self-control) and plunged (dived into) in shame, than when I laboured (worked), in the eye of day, at the furtherance (development) of knowledge or the relief of sorrow and suffering.  </w:t>
      </w:r>
    </w:p>
    <w:p w14:paraId="7DBA6628" w14:textId="77777777" w:rsidR="00004353" w:rsidRPr="00004353" w:rsidRDefault="00004353" w:rsidP="00004353">
      <w:pPr>
        <w:spacing w:after="0"/>
        <w:ind w:left="720"/>
        <w:jc w:val="both"/>
        <w:rPr>
          <w:i/>
          <w:sz w:val="12"/>
          <w:szCs w:val="24"/>
        </w:rPr>
      </w:pPr>
    </w:p>
    <w:p w14:paraId="1513463F" w14:textId="41E1BAF9" w:rsidR="00004353" w:rsidRDefault="005B48F2" w:rsidP="00004353">
      <w:pPr>
        <w:spacing w:after="0"/>
        <w:jc w:val="both"/>
        <w:rPr>
          <w:sz w:val="24"/>
          <w:szCs w:val="24"/>
        </w:rPr>
      </w:pPr>
      <w:r w:rsidRPr="005B48F2">
        <w:rPr>
          <w:sz w:val="24"/>
          <w:szCs w:val="24"/>
        </w:rPr>
        <w:t>When Jekyll “plunges” into “shame” we must assume that he is behaving in an “evil” fashion, while when he works for the “relief of suffering”, he is doing “good”.</w:t>
      </w:r>
      <w:r w:rsidR="00004353">
        <w:rPr>
          <w:sz w:val="24"/>
          <w:szCs w:val="24"/>
        </w:rPr>
        <w:t xml:space="preserve"> </w:t>
      </w:r>
      <w:r w:rsidRPr="005B48F2">
        <w:rPr>
          <w:sz w:val="24"/>
          <w:szCs w:val="24"/>
        </w:rPr>
        <w:t xml:space="preserve"> In other words, Jekyll is both “evil” and “good”; the two elements sit side by side within him. It is not a question of “good versus evil” but more the case that good needs evil to exist and vice versa. </w:t>
      </w:r>
      <w:r w:rsidR="00004353">
        <w:rPr>
          <w:sz w:val="24"/>
          <w:szCs w:val="24"/>
        </w:rPr>
        <w:t xml:space="preserve"> </w:t>
      </w:r>
      <w:r w:rsidRPr="005B48F2">
        <w:rPr>
          <w:sz w:val="24"/>
          <w:szCs w:val="24"/>
        </w:rPr>
        <w:t>This is a radical thought and one that questions certain religious ideas which state that God is wholly good.</w:t>
      </w:r>
      <w:r w:rsidR="00004353">
        <w:rPr>
          <w:sz w:val="24"/>
          <w:szCs w:val="24"/>
        </w:rPr>
        <w:t xml:space="preserve"> </w:t>
      </w:r>
      <w:r w:rsidRPr="005B48F2">
        <w:rPr>
          <w:sz w:val="24"/>
          <w:szCs w:val="24"/>
        </w:rPr>
        <w:t xml:space="preserve"> By this account, this could not be the case because goodness only exists because its opposite exists</w:t>
      </w:r>
      <w:r w:rsidR="00004353">
        <w:rPr>
          <w:sz w:val="24"/>
          <w:szCs w:val="24"/>
        </w:rPr>
        <w:t xml:space="preserve">.  </w:t>
      </w:r>
      <w:r w:rsidRPr="005B48F2">
        <w:rPr>
          <w:sz w:val="24"/>
          <w:szCs w:val="24"/>
        </w:rPr>
        <w:t xml:space="preserve">The novel </w:t>
      </w:r>
      <w:r w:rsidR="00004353">
        <w:rPr>
          <w:sz w:val="24"/>
          <w:szCs w:val="24"/>
        </w:rPr>
        <w:t>contains explicit</w:t>
      </w:r>
      <w:r w:rsidRPr="005B48F2">
        <w:rPr>
          <w:sz w:val="24"/>
          <w:szCs w:val="24"/>
        </w:rPr>
        <w:t xml:space="preserve"> Christian imagery which references things which many Christian people regard as “sinful” or evil. There are many things to note that Jekyll does that are, in his eyes, sinful; he calls them “undignified pleasures”, “irregularities”, and a “gaiety of disposition” for which he feels a sense of “shame”</w:t>
      </w:r>
      <w:r w:rsidR="00004353">
        <w:rPr>
          <w:sz w:val="24"/>
          <w:szCs w:val="24"/>
        </w:rPr>
        <w:t xml:space="preserve"> – arguably mimicking Stevenson’s own religious upbringing where he was taught to </w:t>
      </w:r>
      <w:r w:rsidRPr="005B48F2">
        <w:rPr>
          <w:sz w:val="24"/>
          <w:szCs w:val="24"/>
        </w:rPr>
        <w:t xml:space="preserve">feel a sense of “shame” at the pleasures of the body: eating, drinking, sensuality, and sex. </w:t>
      </w:r>
      <w:r w:rsidR="00004353">
        <w:rPr>
          <w:sz w:val="24"/>
          <w:szCs w:val="24"/>
        </w:rPr>
        <w:t xml:space="preserve"> </w:t>
      </w:r>
      <w:r w:rsidRPr="005B48F2">
        <w:rPr>
          <w:sz w:val="24"/>
          <w:szCs w:val="24"/>
        </w:rPr>
        <w:t>The strict Scottish Calvinism</w:t>
      </w:r>
      <w:r w:rsidR="00004353">
        <w:rPr>
          <w:sz w:val="24"/>
          <w:szCs w:val="24"/>
        </w:rPr>
        <w:t>,</w:t>
      </w:r>
      <w:r w:rsidRPr="005B48F2">
        <w:rPr>
          <w:sz w:val="24"/>
          <w:szCs w:val="24"/>
        </w:rPr>
        <w:t xml:space="preserve"> which Stevenson’s family adhered to</w:t>
      </w:r>
      <w:r w:rsidR="00004353">
        <w:rPr>
          <w:sz w:val="24"/>
          <w:szCs w:val="24"/>
        </w:rPr>
        <w:t>,</w:t>
      </w:r>
      <w:r w:rsidRPr="005B48F2">
        <w:rPr>
          <w:sz w:val="24"/>
          <w:szCs w:val="24"/>
        </w:rPr>
        <w:t xml:space="preserve"> believed that the body or the flesh was essentially evil and needed to be constantly punished in order to be “good”.  </w:t>
      </w:r>
    </w:p>
    <w:p w14:paraId="14524C84" w14:textId="35C5A8B9" w:rsidR="00004353" w:rsidRPr="00004353" w:rsidRDefault="00004353" w:rsidP="00004353">
      <w:pPr>
        <w:spacing w:after="0"/>
        <w:jc w:val="center"/>
        <w:rPr>
          <w:b/>
          <w:color w:val="00B050"/>
          <w:sz w:val="32"/>
          <w:szCs w:val="24"/>
        </w:rPr>
      </w:pPr>
      <w:r w:rsidRPr="00004353">
        <w:rPr>
          <w:b/>
          <w:color w:val="00B050"/>
          <w:sz w:val="32"/>
          <w:szCs w:val="24"/>
        </w:rPr>
        <w:t>Duality</w:t>
      </w:r>
    </w:p>
    <w:p w14:paraId="2E9956EC" w14:textId="77777777" w:rsidR="00004353" w:rsidRDefault="00004353" w:rsidP="00004353">
      <w:pPr>
        <w:spacing w:after="0"/>
        <w:jc w:val="both"/>
        <w:rPr>
          <w:sz w:val="24"/>
          <w:szCs w:val="24"/>
        </w:rPr>
      </w:pPr>
    </w:p>
    <w:p w14:paraId="7CE78386" w14:textId="77777777" w:rsidR="003475A3" w:rsidRDefault="005B48F2" w:rsidP="00004353">
      <w:pPr>
        <w:spacing w:after="0"/>
        <w:ind w:left="720"/>
        <w:jc w:val="both"/>
        <w:rPr>
          <w:sz w:val="24"/>
          <w:szCs w:val="24"/>
        </w:rPr>
      </w:pPr>
      <w:r w:rsidRPr="00004353">
        <w:rPr>
          <w:i/>
          <w:sz w:val="24"/>
          <w:szCs w:val="24"/>
        </w:rPr>
        <w:t>It was on the moral side,  and in my own person, that I learned to recognise the thorough and primitive duality of man; I saw that, of the two natures that contended in the field of my consciousness, even if I could rightly be said to be either, it was only because I was radically both; and from an early date, even before the course of my scientific discoveries had begun to suggest the most naked possibility of such a miracle, I had learned to dwell with pleasure, as a beloved daydream, on the thought of the separation of these elements.</w:t>
      </w:r>
      <w:r w:rsidRPr="005B48F2">
        <w:rPr>
          <w:sz w:val="24"/>
          <w:szCs w:val="24"/>
        </w:rPr>
        <w:t xml:space="preserve"> </w:t>
      </w:r>
    </w:p>
    <w:p w14:paraId="179406DA" w14:textId="77777777" w:rsidR="003475A3" w:rsidRDefault="003475A3" w:rsidP="003475A3">
      <w:pPr>
        <w:spacing w:after="0"/>
        <w:jc w:val="both"/>
        <w:rPr>
          <w:sz w:val="24"/>
          <w:szCs w:val="24"/>
        </w:rPr>
      </w:pPr>
    </w:p>
    <w:p w14:paraId="625F5D2C" w14:textId="7C4D09DE" w:rsidR="003475A3" w:rsidRDefault="005B48F2" w:rsidP="003475A3">
      <w:pPr>
        <w:spacing w:after="0"/>
        <w:jc w:val="both"/>
        <w:rPr>
          <w:sz w:val="24"/>
          <w:szCs w:val="24"/>
        </w:rPr>
      </w:pPr>
      <w:r w:rsidRPr="005B48F2">
        <w:rPr>
          <w:sz w:val="24"/>
          <w:szCs w:val="24"/>
        </w:rPr>
        <w:t xml:space="preserve">Henry Jekyll’s great idea is that he can “separate” the two sides of man: the animal and the divine, the good and the bad, the ugly and the beautiful. However, his idea is revealed to be naïve because the author shows that the two elements are inter-dependent </w:t>
      </w:r>
      <w:r w:rsidR="003475A3">
        <w:rPr>
          <w:sz w:val="24"/>
          <w:szCs w:val="24"/>
        </w:rPr>
        <w:t>(where good needs evil to exist and visa-versa)</w:t>
      </w:r>
      <w:r w:rsidRPr="005B48F2">
        <w:rPr>
          <w:sz w:val="24"/>
          <w:szCs w:val="24"/>
        </w:rPr>
        <w:t>. This duality is “primitive” because all that is good about man is spoilt by the bad side</w:t>
      </w:r>
      <w:r w:rsidR="003475A3">
        <w:rPr>
          <w:sz w:val="24"/>
          <w:szCs w:val="24"/>
        </w:rPr>
        <w:t>; thus, why</w:t>
      </w:r>
      <w:r w:rsidRPr="005B48F2">
        <w:rPr>
          <w:sz w:val="24"/>
          <w:szCs w:val="24"/>
        </w:rPr>
        <w:t xml:space="preserve"> Jekyll proposes </w:t>
      </w:r>
      <w:r w:rsidR="003475A3">
        <w:rPr>
          <w:sz w:val="24"/>
          <w:szCs w:val="24"/>
        </w:rPr>
        <w:t xml:space="preserve">to </w:t>
      </w:r>
      <w:r w:rsidRPr="005B48F2">
        <w:rPr>
          <w:sz w:val="24"/>
          <w:szCs w:val="24"/>
        </w:rPr>
        <w:t>separat</w:t>
      </w:r>
      <w:r w:rsidR="003475A3">
        <w:rPr>
          <w:sz w:val="24"/>
          <w:szCs w:val="24"/>
        </w:rPr>
        <w:t>e</w:t>
      </w:r>
      <w:r w:rsidRPr="005B48F2">
        <w:rPr>
          <w:sz w:val="24"/>
          <w:szCs w:val="24"/>
        </w:rPr>
        <w:t xml:space="preserve"> the bad side off entirely. This was a problem that preoccupied many Victorians who agreed with Darwin’s </w:t>
      </w:r>
      <w:r w:rsidR="003475A3">
        <w:rPr>
          <w:sz w:val="24"/>
          <w:szCs w:val="24"/>
        </w:rPr>
        <w:t>t</w:t>
      </w:r>
      <w:r w:rsidRPr="005B48F2">
        <w:rPr>
          <w:sz w:val="24"/>
          <w:szCs w:val="24"/>
        </w:rPr>
        <w:t xml:space="preserve">heory of evolution but were horrified that there might be something “ape-like” about their beings, their personalities, their bodies. </w:t>
      </w:r>
      <w:r w:rsidR="003475A3">
        <w:rPr>
          <w:sz w:val="24"/>
          <w:szCs w:val="24"/>
        </w:rPr>
        <w:t xml:space="preserve"> </w:t>
      </w:r>
      <w:r w:rsidRPr="005B48F2">
        <w:rPr>
          <w:sz w:val="24"/>
          <w:szCs w:val="24"/>
        </w:rPr>
        <w:t>Jekyll’s quest</w:t>
      </w:r>
      <w:r w:rsidR="003475A3">
        <w:rPr>
          <w:sz w:val="24"/>
          <w:szCs w:val="24"/>
        </w:rPr>
        <w:t xml:space="preserve"> consequently reflects </w:t>
      </w:r>
      <w:r w:rsidRPr="005B48F2">
        <w:rPr>
          <w:sz w:val="24"/>
          <w:szCs w:val="24"/>
        </w:rPr>
        <w:t xml:space="preserve">the secret quest of many people of the time: a quest to “get rid of” the “animal” and “primitive” side, to expunge the “ape” in the “man”. </w:t>
      </w:r>
      <w:r w:rsidR="003475A3">
        <w:rPr>
          <w:sz w:val="24"/>
          <w:szCs w:val="24"/>
        </w:rPr>
        <w:t xml:space="preserve"> </w:t>
      </w:r>
      <w:r w:rsidRPr="005B48F2">
        <w:rPr>
          <w:sz w:val="24"/>
          <w:szCs w:val="24"/>
        </w:rPr>
        <w:t xml:space="preserve">His narrative reveals that this can’t be done because the “ape” </w:t>
      </w:r>
      <w:r w:rsidR="003475A3">
        <w:rPr>
          <w:sz w:val="24"/>
          <w:szCs w:val="24"/>
        </w:rPr>
        <w:t xml:space="preserve">and therefore </w:t>
      </w:r>
      <w:r w:rsidRPr="005B48F2">
        <w:rPr>
          <w:sz w:val="24"/>
          <w:szCs w:val="24"/>
        </w:rPr>
        <w:t>Hyde take</w:t>
      </w:r>
      <w:r w:rsidR="003475A3">
        <w:rPr>
          <w:sz w:val="24"/>
          <w:szCs w:val="24"/>
        </w:rPr>
        <w:t xml:space="preserve"> </w:t>
      </w:r>
      <w:r w:rsidRPr="005B48F2">
        <w:rPr>
          <w:sz w:val="24"/>
          <w:szCs w:val="24"/>
        </w:rPr>
        <w:t xml:space="preserve">over. </w:t>
      </w:r>
    </w:p>
    <w:p w14:paraId="65C5A096" w14:textId="77777777" w:rsidR="003475A3" w:rsidRDefault="003475A3" w:rsidP="003475A3">
      <w:pPr>
        <w:spacing w:after="0"/>
        <w:jc w:val="both"/>
        <w:rPr>
          <w:sz w:val="24"/>
          <w:szCs w:val="24"/>
        </w:rPr>
      </w:pPr>
    </w:p>
    <w:p w14:paraId="662481DE" w14:textId="7399CAA0" w:rsidR="003475A3" w:rsidRDefault="003475A3" w:rsidP="003475A3">
      <w:pPr>
        <w:spacing w:after="0"/>
        <w:jc w:val="both"/>
        <w:rPr>
          <w:sz w:val="24"/>
          <w:szCs w:val="24"/>
        </w:rPr>
      </w:pPr>
    </w:p>
    <w:p w14:paraId="6DFF4878" w14:textId="780CDCB6" w:rsidR="003475A3" w:rsidRDefault="003475A3" w:rsidP="003475A3">
      <w:pPr>
        <w:spacing w:after="0"/>
        <w:jc w:val="center"/>
        <w:rPr>
          <w:b/>
          <w:color w:val="00B050"/>
          <w:sz w:val="32"/>
          <w:szCs w:val="24"/>
        </w:rPr>
      </w:pPr>
      <w:r w:rsidRPr="003475A3">
        <w:rPr>
          <w:b/>
          <w:color w:val="00B050"/>
          <w:sz w:val="32"/>
          <w:szCs w:val="24"/>
        </w:rPr>
        <w:t>Appearance vs reality</w:t>
      </w:r>
      <w:r>
        <w:rPr>
          <w:b/>
          <w:color w:val="00B050"/>
          <w:sz w:val="32"/>
          <w:szCs w:val="24"/>
        </w:rPr>
        <w:t xml:space="preserve"> </w:t>
      </w:r>
    </w:p>
    <w:p w14:paraId="059817D0" w14:textId="77777777" w:rsidR="003475A3" w:rsidRPr="003475A3" w:rsidRDefault="003475A3" w:rsidP="003475A3">
      <w:pPr>
        <w:spacing w:after="0"/>
        <w:jc w:val="center"/>
        <w:rPr>
          <w:b/>
          <w:color w:val="00B050"/>
          <w:sz w:val="32"/>
          <w:szCs w:val="24"/>
        </w:rPr>
      </w:pPr>
    </w:p>
    <w:p w14:paraId="197D9272" w14:textId="3D169003" w:rsidR="001B5054" w:rsidRDefault="003475A3" w:rsidP="003475A3">
      <w:pPr>
        <w:spacing w:after="0"/>
        <w:jc w:val="both"/>
        <w:rPr>
          <w:sz w:val="24"/>
          <w:szCs w:val="24"/>
        </w:rPr>
      </w:pPr>
      <w:r>
        <w:rPr>
          <w:sz w:val="24"/>
          <w:szCs w:val="24"/>
        </w:rPr>
        <w:t xml:space="preserve">Men within </w:t>
      </w:r>
      <w:r>
        <w:rPr>
          <w:i/>
          <w:sz w:val="24"/>
          <w:szCs w:val="24"/>
        </w:rPr>
        <w:t xml:space="preserve">The Strange Case of Dr Jekyll and Mr Hyde </w:t>
      </w:r>
      <w:r w:rsidR="001B5054">
        <w:rPr>
          <w:sz w:val="24"/>
          <w:szCs w:val="24"/>
        </w:rPr>
        <w:t xml:space="preserve">have a continual desire to be </w:t>
      </w:r>
      <w:r w:rsidR="00EF3C4F">
        <w:rPr>
          <w:sz w:val="24"/>
          <w:szCs w:val="24"/>
        </w:rPr>
        <w:t>thought of as</w:t>
      </w:r>
      <w:r w:rsidR="001B5054">
        <w:rPr>
          <w:sz w:val="24"/>
          <w:szCs w:val="24"/>
        </w:rPr>
        <w:t xml:space="preserve"> respectable</w:t>
      </w:r>
      <w:r w:rsidR="005B48F2" w:rsidRPr="005B48F2">
        <w:rPr>
          <w:sz w:val="24"/>
          <w:szCs w:val="24"/>
        </w:rPr>
        <w:t xml:space="preserve">: </w:t>
      </w:r>
      <w:r w:rsidR="001B5054">
        <w:rPr>
          <w:sz w:val="24"/>
          <w:szCs w:val="24"/>
        </w:rPr>
        <w:t>thus, they</w:t>
      </w:r>
      <w:r w:rsidR="005B48F2" w:rsidRPr="005B48F2">
        <w:rPr>
          <w:sz w:val="24"/>
          <w:szCs w:val="24"/>
        </w:rPr>
        <w:t xml:space="preserve"> hide their inner-most desires. </w:t>
      </w:r>
      <w:r w:rsidR="001B5054">
        <w:rPr>
          <w:sz w:val="24"/>
          <w:szCs w:val="24"/>
        </w:rPr>
        <w:t xml:space="preserve"> </w:t>
      </w:r>
      <w:r w:rsidR="005B48F2" w:rsidRPr="005B48F2">
        <w:rPr>
          <w:sz w:val="24"/>
          <w:szCs w:val="24"/>
        </w:rPr>
        <w:t xml:space="preserve">Utterson </w:t>
      </w:r>
      <w:r w:rsidR="001B5054">
        <w:rPr>
          <w:sz w:val="24"/>
          <w:szCs w:val="24"/>
        </w:rPr>
        <w:t>himself proclaims that he is aware that</w:t>
      </w:r>
      <w:r w:rsidR="005B48F2" w:rsidRPr="005B48F2">
        <w:rPr>
          <w:sz w:val="24"/>
          <w:szCs w:val="24"/>
        </w:rPr>
        <w:t xml:space="preserve"> many men are black-mailed for the “indiscretions of their youth”</w:t>
      </w:r>
      <w:r w:rsidR="001B5054">
        <w:rPr>
          <w:sz w:val="24"/>
          <w:szCs w:val="24"/>
        </w:rPr>
        <w:t xml:space="preserve"> which is integral in a society where appearance is all.  Homosexuality and poverty where seen as flaws that could ruin whole families and reputations.  </w:t>
      </w:r>
    </w:p>
    <w:p w14:paraId="060F9225" w14:textId="77777777" w:rsidR="001B5054" w:rsidRDefault="001B5054" w:rsidP="003475A3">
      <w:pPr>
        <w:spacing w:after="0"/>
        <w:jc w:val="both"/>
        <w:rPr>
          <w:sz w:val="24"/>
          <w:szCs w:val="24"/>
        </w:rPr>
      </w:pPr>
    </w:p>
    <w:p w14:paraId="0B152F85" w14:textId="4351C6B7" w:rsidR="001B5054" w:rsidRDefault="001B5054" w:rsidP="003475A3">
      <w:pPr>
        <w:spacing w:after="0"/>
        <w:jc w:val="both"/>
        <w:rPr>
          <w:sz w:val="24"/>
          <w:szCs w:val="24"/>
        </w:rPr>
      </w:pPr>
      <w:r>
        <w:rPr>
          <w:sz w:val="24"/>
          <w:szCs w:val="24"/>
        </w:rPr>
        <w:t>Many</w:t>
      </w:r>
      <w:r w:rsidR="005B48F2" w:rsidRPr="005B48F2">
        <w:rPr>
          <w:sz w:val="24"/>
          <w:szCs w:val="24"/>
        </w:rPr>
        <w:t xml:space="preserve"> critics</w:t>
      </w:r>
      <w:r>
        <w:rPr>
          <w:sz w:val="24"/>
          <w:szCs w:val="24"/>
        </w:rPr>
        <w:t xml:space="preserve"> argue that the text contains many suggestions of homosexuality.  Some critics arguing that </w:t>
      </w:r>
      <w:r w:rsidR="005B48F2" w:rsidRPr="005B48F2">
        <w:rPr>
          <w:sz w:val="24"/>
          <w:szCs w:val="24"/>
        </w:rPr>
        <w:t xml:space="preserve">Utterson suspects that Jekyll is being blackmailed by Hyde because he is homosexual. </w:t>
      </w:r>
      <w:r>
        <w:rPr>
          <w:sz w:val="24"/>
          <w:szCs w:val="24"/>
        </w:rPr>
        <w:t xml:space="preserve"> Dr Lanyon is described to be:</w:t>
      </w:r>
    </w:p>
    <w:p w14:paraId="33414494" w14:textId="77777777" w:rsidR="00EF3C4F" w:rsidRDefault="00EF3C4F" w:rsidP="003475A3">
      <w:pPr>
        <w:spacing w:after="0"/>
        <w:jc w:val="both"/>
        <w:rPr>
          <w:sz w:val="24"/>
          <w:szCs w:val="24"/>
        </w:rPr>
      </w:pPr>
    </w:p>
    <w:p w14:paraId="35E7856E" w14:textId="222FC256" w:rsidR="001B5054" w:rsidRPr="001B5054" w:rsidRDefault="001B5054" w:rsidP="001B5054">
      <w:pPr>
        <w:spacing w:after="0"/>
        <w:ind w:left="720"/>
        <w:jc w:val="both"/>
        <w:rPr>
          <w:i/>
          <w:szCs w:val="24"/>
        </w:rPr>
      </w:pPr>
      <w:r w:rsidRPr="001B5054">
        <w:rPr>
          <w:i/>
          <w:color w:val="000020"/>
          <w:sz w:val="24"/>
          <w:szCs w:val="27"/>
          <w:shd w:val="clear" w:color="auto" w:fill="FFFFFF"/>
        </w:rPr>
        <w:t>sat alone over his wine. This was a hearty, healthy, dapper, red-faced gentleman, with a shock of hair prematurely white, and a boisterous and decided manner. At sight of Mr. Utterson, he sprang up from his chair and welcomed him with both hands. The geniality, as was the way of the man, was somewhat theatrical to the eye; but it reposed on genuine feeling. For these two were old friends, old mates both at school and college, both thorough respecters of themselves and of each other, and, what does not always follow, men who thoroughly enjoyed each other’s company.</w:t>
      </w:r>
    </w:p>
    <w:p w14:paraId="5484ED88" w14:textId="77777777" w:rsidR="00EF3C4F" w:rsidRDefault="00EF3C4F" w:rsidP="003475A3">
      <w:pPr>
        <w:spacing w:after="0"/>
        <w:jc w:val="both"/>
        <w:rPr>
          <w:sz w:val="24"/>
          <w:szCs w:val="24"/>
        </w:rPr>
      </w:pPr>
      <w:r>
        <w:rPr>
          <w:sz w:val="24"/>
          <w:szCs w:val="24"/>
        </w:rPr>
        <w:t xml:space="preserve">In 1885 it became possible in the United Kingdom to prosecute homosexuality – this novel was published in 1886.  </w:t>
      </w:r>
      <w:r w:rsidR="005B48F2" w:rsidRPr="005B48F2">
        <w:rPr>
          <w:sz w:val="24"/>
          <w:szCs w:val="24"/>
        </w:rPr>
        <w:t xml:space="preserve"> </w:t>
      </w:r>
    </w:p>
    <w:p w14:paraId="363392B7" w14:textId="77777777" w:rsidR="00EF3C4F" w:rsidRDefault="00EF3C4F" w:rsidP="003475A3">
      <w:pPr>
        <w:spacing w:after="0"/>
        <w:jc w:val="both"/>
        <w:rPr>
          <w:sz w:val="24"/>
          <w:szCs w:val="24"/>
        </w:rPr>
      </w:pPr>
    </w:p>
    <w:p w14:paraId="77AE5DDA" w14:textId="77777777" w:rsidR="00CB5510" w:rsidRDefault="00EF3C4F" w:rsidP="003475A3">
      <w:pPr>
        <w:spacing w:after="0"/>
        <w:jc w:val="both"/>
        <w:rPr>
          <w:sz w:val="24"/>
          <w:szCs w:val="24"/>
        </w:rPr>
      </w:pPr>
      <w:r>
        <w:rPr>
          <w:sz w:val="24"/>
          <w:szCs w:val="24"/>
        </w:rPr>
        <w:t>M</w:t>
      </w:r>
      <w:r w:rsidR="005B48F2" w:rsidRPr="005B48F2">
        <w:rPr>
          <w:sz w:val="24"/>
          <w:szCs w:val="24"/>
        </w:rPr>
        <w:t xml:space="preserve">ost famously an acquaintance of Stevenson’s, the writer Oscar Wilde, was jailed a few years after the publication of this book for homosexuality. His entire career was ruined. This book is radical in that it suggests that within all men lurk secret desires: in other words, many so-called respectable people lead “phoney” lives, pretending to be people they are not. </w:t>
      </w:r>
      <w:r>
        <w:rPr>
          <w:sz w:val="24"/>
          <w:szCs w:val="24"/>
        </w:rPr>
        <w:t xml:space="preserve"> It can also be argued that Sir Danvers Carew engaged in ‘a pick-up gone wrong’ when he is murdered by Hyde.  Stevenson details that Carew “</w:t>
      </w:r>
      <w:r w:rsidRPr="00EF3C4F">
        <w:rPr>
          <w:rStyle w:val="Emphasis"/>
          <w:rFonts w:cstheme="minorHAnsi"/>
          <w:bCs/>
          <w:i w:val="0"/>
          <w:iCs w:val="0"/>
          <w:shd w:val="clear" w:color="auto" w:fill="FFFFFF"/>
        </w:rPr>
        <w:t xml:space="preserve">accosted </w:t>
      </w:r>
      <w:r w:rsidRPr="00EF3C4F">
        <w:rPr>
          <w:rFonts w:cstheme="minorHAnsi"/>
          <w:shd w:val="clear" w:color="auto" w:fill="FFFFFF"/>
        </w:rPr>
        <w:t>the other with a very pretty </w:t>
      </w:r>
      <w:r w:rsidRPr="00EF3C4F">
        <w:rPr>
          <w:rStyle w:val="Emphasis"/>
          <w:rFonts w:cstheme="minorHAnsi"/>
          <w:bCs/>
          <w:i w:val="0"/>
          <w:iCs w:val="0"/>
          <w:shd w:val="clear" w:color="auto" w:fill="FFFFFF"/>
        </w:rPr>
        <w:t>manner of politeness</w:t>
      </w:r>
      <w:r>
        <w:rPr>
          <w:sz w:val="24"/>
          <w:szCs w:val="24"/>
        </w:rPr>
        <w:t xml:space="preserve">” and although the actions of the Victorian Gentleman where much more genial that modern day society the manner in which, Carew late at night, sought to speak to another gentleman with a “very pretty manner” could suggest that he was trying to engage in a homosexual act with Mr Hyde.  </w:t>
      </w:r>
    </w:p>
    <w:p w14:paraId="54DC5EE0" w14:textId="77777777" w:rsidR="00CB5510" w:rsidRDefault="00CB5510" w:rsidP="003475A3">
      <w:pPr>
        <w:spacing w:after="0"/>
        <w:jc w:val="both"/>
        <w:rPr>
          <w:sz w:val="24"/>
          <w:szCs w:val="24"/>
        </w:rPr>
      </w:pPr>
    </w:p>
    <w:p w14:paraId="530E534D" w14:textId="4AC0681C" w:rsidR="001B5054" w:rsidRDefault="00EF3C4F" w:rsidP="003475A3">
      <w:pPr>
        <w:spacing w:after="0"/>
        <w:jc w:val="both"/>
        <w:rPr>
          <w:color w:val="000000"/>
          <w:sz w:val="24"/>
          <w:szCs w:val="24"/>
          <w:shd w:val="clear" w:color="auto" w:fill="FFFFFF"/>
        </w:rPr>
      </w:pPr>
      <w:r>
        <w:rPr>
          <w:sz w:val="24"/>
          <w:szCs w:val="24"/>
        </w:rPr>
        <w:t>Mr Enfield too is seen to carry out ‘</w:t>
      </w:r>
      <w:r w:rsidR="00CB5510">
        <w:rPr>
          <w:sz w:val="24"/>
          <w:szCs w:val="24"/>
        </w:rPr>
        <w:t>shady</w:t>
      </w:r>
      <w:r>
        <w:rPr>
          <w:sz w:val="24"/>
          <w:szCs w:val="24"/>
        </w:rPr>
        <w:t xml:space="preserve">’ acts in the middle of the night, for when he details “The Story of the Door” to Mr Utterson, he reminisces that </w:t>
      </w:r>
      <w:r w:rsidR="00CB5510" w:rsidRPr="00CB5510">
        <w:rPr>
          <w:color w:val="000000"/>
          <w:sz w:val="24"/>
          <w:szCs w:val="24"/>
          <w:shd w:val="clear" w:color="auto" w:fill="FFFFFF"/>
        </w:rPr>
        <w:t>he “was coming home from some place at the end of the world, about three o’ clock of a black winter morning</w:t>
      </w:r>
      <w:r w:rsidR="00CB5510">
        <w:rPr>
          <w:color w:val="000000"/>
          <w:sz w:val="24"/>
          <w:szCs w:val="24"/>
          <w:shd w:val="clear" w:color="auto" w:fill="FFFFFF"/>
        </w:rPr>
        <w:t xml:space="preserve">” when he saw Hyde trample the young girl – and thus Stevenson suggests to the reader that Enfield was engaging with prostitutes.  </w:t>
      </w:r>
    </w:p>
    <w:p w14:paraId="11C6A8AE" w14:textId="0D41CF4A" w:rsidR="00CB5510" w:rsidRDefault="00CB5510" w:rsidP="003475A3">
      <w:pPr>
        <w:spacing w:after="0"/>
        <w:jc w:val="both"/>
        <w:rPr>
          <w:color w:val="000000"/>
          <w:sz w:val="24"/>
          <w:szCs w:val="24"/>
          <w:shd w:val="clear" w:color="auto" w:fill="FFFFFF"/>
        </w:rPr>
      </w:pPr>
    </w:p>
    <w:p w14:paraId="30BA0693" w14:textId="5790D662" w:rsidR="00CB5510" w:rsidRDefault="00CB5510" w:rsidP="003475A3">
      <w:pPr>
        <w:spacing w:after="0"/>
        <w:jc w:val="both"/>
        <w:rPr>
          <w:color w:val="000000"/>
          <w:sz w:val="24"/>
          <w:szCs w:val="24"/>
          <w:shd w:val="clear" w:color="auto" w:fill="FFFFFF"/>
        </w:rPr>
      </w:pPr>
      <w:r>
        <w:rPr>
          <w:color w:val="000000"/>
          <w:sz w:val="24"/>
          <w:szCs w:val="24"/>
          <w:shd w:val="clear" w:color="auto" w:fill="FFFFFF"/>
        </w:rPr>
        <w:t>Appearance is the most integral part of the life of the Victorian gentleman, and Enfield, despite his own clear misdemeanours, leaves the reader with no doubt of the consequences of people gossiping about the actions of others:</w:t>
      </w:r>
    </w:p>
    <w:p w14:paraId="6A7D4EEE" w14:textId="4525FBF8" w:rsidR="00CB5510" w:rsidRDefault="00CB5510" w:rsidP="00CB5510">
      <w:pPr>
        <w:spacing w:after="0"/>
        <w:ind w:left="720"/>
        <w:jc w:val="both"/>
        <w:rPr>
          <w:i/>
          <w:color w:val="000000"/>
          <w:sz w:val="24"/>
          <w:szCs w:val="27"/>
          <w:shd w:val="clear" w:color="auto" w:fill="FFFFFF"/>
        </w:rPr>
      </w:pPr>
      <w:r w:rsidRPr="00CB5510">
        <w:rPr>
          <w:i/>
          <w:color w:val="000000"/>
          <w:sz w:val="24"/>
          <w:szCs w:val="27"/>
          <w:shd w:val="clear" w:color="auto" w:fill="FFFFFF"/>
        </w:rPr>
        <w:t>You start a question, and it’s like starting a stone. You sit quietly on the top of a hill; and away the stone goes, starting others; and presently some bland old bird (the last you would have thought of) is knocked on the head in his own back-garden and the family have to change their name. No, sir, I make it a rule of mine: the more it looks like Queer Street, the less I ask</w:t>
      </w:r>
    </w:p>
    <w:p w14:paraId="5D404597" w14:textId="43DF44BD" w:rsidR="00CB5510" w:rsidRPr="00CB5510" w:rsidRDefault="00CB5510" w:rsidP="00CB5510">
      <w:pPr>
        <w:spacing w:after="0"/>
        <w:jc w:val="both"/>
        <w:rPr>
          <w:szCs w:val="24"/>
        </w:rPr>
      </w:pPr>
      <w:r>
        <w:rPr>
          <w:color w:val="000000"/>
          <w:sz w:val="24"/>
          <w:szCs w:val="27"/>
          <w:shd w:val="clear" w:color="auto" w:fill="FFFFFF"/>
        </w:rPr>
        <w:t xml:space="preserve">And therefore, </w:t>
      </w:r>
      <w:r w:rsidR="00BF7C80">
        <w:rPr>
          <w:color w:val="000000"/>
          <w:sz w:val="24"/>
          <w:szCs w:val="27"/>
          <w:shd w:val="clear" w:color="auto" w:fill="FFFFFF"/>
        </w:rPr>
        <w:t>the</w:t>
      </w:r>
      <w:r>
        <w:rPr>
          <w:color w:val="000000"/>
          <w:sz w:val="24"/>
          <w:szCs w:val="27"/>
          <w:shd w:val="clear" w:color="auto" w:fill="FFFFFF"/>
        </w:rPr>
        <w:t xml:space="preserve"> Victorian gentleman is not as pure as their public appearance would portray.</w:t>
      </w:r>
    </w:p>
    <w:p w14:paraId="5447CC21" w14:textId="616EEBF2" w:rsidR="001B5054" w:rsidRDefault="001B5054" w:rsidP="003475A3">
      <w:pPr>
        <w:spacing w:after="0"/>
        <w:jc w:val="both"/>
        <w:rPr>
          <w:sz w:val="24"/>
          <w:szCs w:val="24"/>
        </w:rPr>
      </w:pPr>
    </w:p>
    <w:p w14:paraId="775E9A92" w14:textId="4D4323B7" w:rsidR="001B5054" w:rsidRDefault="001B5054" w:rsidP="003475A3">
      <w:pPr>
        <w:spacing w:after="0"/>
        <w:jc w:val="both"/>
        <w:rPr>
          <w:sz w:val="24"/>
          <w:szCs w:val="24"/>
        </w:rPr>
      </w:pPr>
    </w:p>
    <w:p w14:paraId="23BE0D95" w14:textId="04DC5153" w:rsidR="001B5054" w:rsidRDefault="001B5054" w:rsidP="003475A3">
      <w:pPr>
        <w:spacing w:after="0"/>
        <w:jc w:val="both"/>
        <w:rPr>
          <w:sz w:val="24"/>
          <w:szCs w:val="24"/>
        </w:rPr>
      </w:pPr>
    </w:p>
    <w:p w14:paraId="13288E29" w14:textId="15E2666E" w:rsidR="00CB5510" w:rsidRDefault="00CB5510" w:rsidP="003475A3">
      <w:pPr>
        <w:spacing w:after="0"/>
        <w:jc w:val="both"/>
        <w:rPr>
          <w:sz w:val="24"/>
          <w:szCs w:val="24"/>
        </w:rPr>
      </w:pPr>
    </w:p>
    <w:p w14:paraId="298051E5" w14:textId="3AD2800E" w:rsidR="00CB5510" w:rsidRDefault="00CB5510" w:rsidP="003475A3">
      <w:pPr>
        <w:spacing w:after="0"/>
        <w:jc w:val="both"/>
        <w:rPr>
          <w:sz w:val="24"/>
          <w:szCs w:val="24"/>
        </w:rPr>
      </w:pPr>
    </w:p>
    <w:p w14:paraId="388765F7" w14:textId="3D5F7625" w:rsidR="00CB5510" w:rsidRDefault="00CB5510" w:rsidP="003475A3">
      <w:pPr>
        <w:spacing w:after="0"/>
        <w:jc w:val="both"/>
        <w:rPr>
          <w:sz w:val="24"/>
          <w:szCs w:val="24"/>
        </w:rPr>
      </w:pPr>
    </w:p>
    <w:p w14:paraId="124432E0" w14:textId="5D606F26" w:rsidR="00CB5510" w:rsidRDefault="00CB5510" w:rsidP="003475A3">
      <w:pPr>
        <w:spacing w:after="0"/>
        <w:jc w:val="both"/>
        <w:rPr>
          <w:sz w:val="24"/>
          <w:szCs w:val="24"/>
        </w:rPr>
      </w:pPr>
    </w:p>
    <w:p w14:paraId="5794F259" w14:textId="08222F9B" w:rsidR="00CB5510" w:rsidRDefault="00CB5510" w:rsidP="003475A3">
      <w:pPr>
        <w:spacing w:after="0"/>
        <w:jc w:val="both"/>
        <w:rPr>
          <w:sz w:val="24"/>
          <w:szCs w:val="24"/>
        </w:rPr>
      </w:pPr>
    </w:p>
    <w:p w14:paraId="2288F6AC" w14:textId="7B6BE226" w:rsidR="00CB5510" w:rsidRDefault="00CB5510" w:rsidP="003475A3">
      <w:pPr>
        <w:spacing w:after="0"/>
        <w:jc w:val="both"/>
        <w:rPr>
          <w:sz w:val="24"/>
          <w:szCs w:val="24"/>
        </w:rPr>
      </w:pPr>
    </w:p>
    <w:p w14:paraId="74CFB873" w14:textId="5FE3FC4D" w:rsidR="00CB5510" w:rsidRDefault="00CB5510" w:rsidP="003475A3">
      <w:pPr>
        <w:spacing w:after="0"/>
        <w:jc w:val="both"/>
        <w:rPr>
          <w:sz w:val="24"/>
          <w:szCs w:val="24"/>
        </w:rPr>
      </w:pPr>
    </w:p>
    <w:p w14:paraId="4852FECC" w14:textId="3305B65F" w:rsidR="00CB5510" w:rsidRDefault="00CB5510" w:rsidP="003475A3">
      <w:pPr>
        <w:spacing w:after="0"/>
        <w:jc w:val="both"/>
        <w:rPr>
          <w:sz w:val="24"/>
          <w:szCs w:val="24"/>
        </w:rPr>
      </w:pPr>
    </w:p>
    <w:p w14:paraId="7D322151" w14:textId="07351338" w:rsidR="00CB5510" w:rsidRDefault="00CB5510" w:rsidP="003475A3">
      <w:pPr>
        <w:spacing w:after="0"/>
        <w:jc w:val="both"/>
        <w:rPr>
          <w:sz w:val="24"/>
          <w:szCs w:val="24"/>
        </w:rPr>
      </w:pPr>
    </w:p>
    <w:p w14:paraId="1A2F0950" w14:textId="77777777" w:rsidR="00CB5510" w:rsidRDefault="00CB5510" w:rsidP="003475A3">
      <w:pPr>
        <w:spacing w:after="0"/>
        <w:jc w:val="both"/>
        <w:rPr>
          <w:sz w:val="24"/>
          <w:szCs w:val="24"/>
        </w:rPr>
      </w:pPr>
    </w:p>
    <w:p w14:paraId="1E9D3485" w14:textId="4103E3B3" w:rsidR="001B5054" w:rsidRDefault="001B5054" w:rsidP="001B5054">
      <w:pPr>
        <w:spacing w:after="0"/>
        <w:jc w:val="center"/>
        <w:rPr>
          <w:b/>
          <w:color w:val="00B050"/>
          <w:sz w:val="32"/>
          <w:szCs w:val="24"/>
        </w:rPr>
      </w:pPr>
      <w:r>
        <w:rPr>
          <w:b/>
          <w:color w:val="00B050"/>
          <w:sz w:val="32"/>
          <w:szCs w:val="24"/>
        </w:rPr>
        <w:t>The limitations of science</w:t>
      </w:r>
    </w:p>
    <w:p w14:paraId="48B1AA2A" w14:textId="77777777" w:rsidR="001B5054" w:rsidRDefault="001B5054" w:rsidP="003475A3">
      <w:pPr>
        <w:spacing w:after="0"/>
        <w:jc w:val="both"/>
        <w:rPr>
          <w:sz w:val="24"/>
          <w:szCs w:val="24"/>
        </w:rPr>
      </w:pPr>
    </w:p>
    <w:p w14:paraId="75499D82" w14:textId="77777777" w:rsidR="00CB5510" w:rsidRDefault="005B48F2" w:rsidP="003475A3">
      <w:pPr>
        <w:spacing w:after="0"/>
        <w:jc w:val="both"/>
        <w:rPr>
          <w:sz w:val="24"/>
          <w:szCs w:val="24"/>
        </w:rPr>
      </w:pPr>
      <w:r w:rsidRPr="005B48F2">
        <w:rPr>
          <w:sz w:val="24"/>
          <w:szCs w:val="24"/>
        </w:rPr>
        <w:t>This theme is clearly exemplified in the characterisation of Lanyon who is a self-satisfied scientist who has all his beliefs shattered when he sees Hyde transform into Jekyll.</w:t>
      </w:r>
      <w:r w:rsidR="00CB5510">
        <w:rPr>
          <w:sz w:val="24"/>
          <w:szCs w:val="24"/>
        </w:rPr>
        <w:t xml:space="preserve"> </w:t>
      </w:r>
      <w:r w:rsidRPr="005B48F2">
        <w:rPr>
          <w:sz w:val="24"/>
          <w:szCs w:val="24"/>
        </w:rPr>
        <w:t xml:space="preserve"> Stevenson seems to be suggesting that modern, rational science simply isn’t adequate to explain the world. </w:t>
      </w:r>
      <w:r w:rsidR="00CB5510">
        <w:rPr>
          <w:sz w:val="24"/>
          <w:szCs w:val="24"/>
        </w:rPr>
        <w:t xml:space="preserve"> When Utterson addresses the conflict between Lanyon and Jekyll he learns that: </w:t>
      </w:r>
    </w:p>
    <w:p w14:paraId="32410EAA" w14:textId="77777777" w:rsidR="00CB5510" w:rsidRPr="00CB5510" w:rsidRDefault="00CB5510" w:rsidP="00CB5510">
      <w:pPr>
        <w:spacing w:after="0"/>
        <w:ind w:left="720"/>
        <w:jc w:val="both"/>
        <w:rPr>
          <w:i/>
          <w:sz w:val="24"/>
          <w:szCs w:val="24"/>
        </w:rPr>
      </w:pPr>
      <w:r w:rsidRPr="00CB5510">
        <w:rPr>
          <w:i/>
          <w:sz w:val="24"/>
          <w:szCs w:val="24"/>
        </w:rPr>
        <w:t>“</w:t>
      </w:r>
      <w:r w:rsidR="005B48F2" w:rsidRPr="00CB5510">
        <w:rPr>
          <w:i/>
          <w:sz w:val="24"/>
          <w:szCs w:val="24"/>
        </w:rPr>
        <w:t xml:space="preserve">it is more than ten years since Henry Jekyll became too fanciful for me. He began to go wrong, wrong in mind; and though of course I continue to take an interest in him for old sake's sake, as they say, I see and I have seen devilish little of the man. Such unscientific balderdash," added the doctor, flushing suddenly purple, "would have estranged Damon and Pythias." </w:t>
      </w:r>
    </w:p>
    <w:p w14:paraId="1C878A18" w14:textId="73174968" w:rsidR="003475A3" w:rsidRDefault="005B48F2" w:rsidP="00CB5510">
      <w:pPr>
        <w:spacing w:after="0"/>
        <w:jc w:val="both"/>
        <w:rPr>
          <w:sz w:val="24"/>
          <w:szCs w:val="24"/>
        </w:rPr>
      </w:pPr>
      <w:r w:rsidRPr="005B48F2">
        <w:rPr>
          <w:sz w:val="24"/>
          <w:szCs w:val="24"/>
        </w:rPr>
        <w:t xml:space="preserve">Here we see Dr Lanyon become annoyed at the thought of Dr Jekyll’s science: he feels that Jekyll has been conducting experiments which are “unscientific balderdash”, in other words are worthless rubbish. He says that their disagreement would have made even the best of friends, Damon and Pythias, fall out. We, the reader, </w:t>
      </w:r>
      <w:r w:rsidR="00BF7C80" w:rsidRPr="005B48F2">
        <w:rPr>
          <w:sz w:val="24"/>
          <w:szCs w:val="24"/>
        </w:rPr>
        <w:t>however,</w:t>
      </w:r>
      <w:r w:rsidRPr="005B48F2">
        <w:rPr>
          <w:sz w:val="24"/>
          <w:szCs w:val="24"/>
        </w:rPr>
        <w:t xml:space="preserve"> find it difficult to see why this would be the case: </w:t>
      </w:r>
      <w:r w:rsidR="00BF7C80" w:rsidRPr="005B48F2">
        <w:rPr>
          <w:sz w:val="24"/>
          <w:szCs w:val="24"/>
        </w:rPr>
        <w:t>certainly,</w:t>
      </w:r>
      <w:r w:rsidRPr="005B48F2">
        <w:rPr>
          <w:sz w:val="24"/>
          <w:szCs w:val="24"/>
        </w:rPr>
        <w:t xml:space="preserve"> Utterson doesn’t regard their disagreement as important and sees it as an irrelevance. However, in the context of the novel, it turns out that their disagreement is vital because we learn that Jekyll has </w:t>
      </w:r>
      <w:r w:rsidR="00BF7C80" w:rsidRPr="005B48F2">
        <w:rPr>
          <w:sz w:val="24"/>
          <w:szCs w:val="24"/>
        </w:rPr>
        <w:t>shown</w:t>
      </w:r>
      <w:r w:rsidRPr="005B48F2">
        <w:rPr>
          <w:sz w:val="24"/>
          <w:szCs w:val="24"/>
        </w:rPr>
        <w:t xml:space="preserve"> that Lanyon’s “narrow” and “material” views of the world are wrong, and that transformation into another creature is possible. </w:t>
      </w:r>
      <w:r w:rsidR="00BF7C80" w:rsidRPr="005B48F2">
        <w:rPr>
          <w:sz w:val="24"/>
          <w:szCs w:val="24"/>
        </w:rPr>
        <w:t>Thus,</w:t>
      </w:r>
      <w:r w:rsidRPr="005B48F2">
        <w:rPr>
          <w:sz w:val="24"/>
          <w:szCs w:val="24"/>
        </w:rPr>
        <w:t xml:space="preserve"> we can see that the novel is, in a way, showing that science is limited in its ability to explain the mysteries of life and the human character, which are far more complex than science would have us believe. </w:t>
      </w:r>
    </w:p>
    <w:p w14:paraId="4B108941" w14:textId="77777777" w:rsidR="003475A3" w:rsidRDefault="003475A3" w:rsidP="003475A3">
      <w:pPr>
        <w:spacing w:after="0"/>
        <w:jc w:val="both"/>
        <w:rPr>
          <w:sz w:val="24"/>
          <w:szCs w:val="24"/>
        </w:rPr>
      </w:pPr>
    </w:p>
    <w:p w14:paraId="2A4AAF64" w14:textId="77777777" w:rsidR="003475A3" w:rsidRDefault="003475A3" w:rsidP="003475A3">
      <w:pPr>
        <w:spacing w:after="0"/>
        <w:jc w:val="both"/>
        <w:rPr>
          <w:sz w:val="24"/>
          <w:szCs w:val="24"/>
        </w:rPr>
      </w:pPr>
    </w:p>
    <w:p w14:paraId="72776A1B" w14:textId="77777777" w:rsidR="003475A3" w:rsidRPr="003475A3" w:rsidRDefault="005B48F2" w:rsidP="003475A3">
      <w:pPr>
        <w:spacing w:after="0"/>
        <w:jc w:val="center"/>
        <w:rPr>
          <w:b/>
          <w:color w:val="00B050"/>
          <w:sz w:val="32"/>
          <w:szCs w:val="24"/>
        </w:rPr>
      </w:pPr>
      <w:r w:rsidRPr="003475A3">
        <w:rPr>
          <w:b/>
          <w:color w:val="00B050"/>
          <w:sz w:val="32"/>
          <w:szCs w:val="24"/>
        </w:rPr>
        <w:t>The “nightmarish” city</w:t>
      </w:r>
    </w:p>
    <w:p w14:paraId="13CF0016" w14:textId="77777777" w:rsidR="003475A3" w:rsidRDefault="003475A3" w:rsidP="003475A3">
      <w:pPr>
        <w:spacing w:after="0"/>
        <w:jc w:val="both"/>
        <w:rPr>
          <w:sz w:val="24"/>
          <w:szCs w:val="24"/>
        </w:rPr>
      </w:pPr>
    </w:p>
    <w:p w14:paraId="3CFE2217" w14:textId="0ECA34EF" w:rsidR="00CB5510" w:rsidRDefault="005B48F2" w:rsidP="003475A3">
      <w:pPr>
        <w:spacing w:after="0"/>
        <w:jc w:val="both"/>
        <w:rPr>
          <w:sz w:val="24"/>
          <w:szCs w:val="24"/>
        </w:rPr>
      </w:pPr>
      <w:r w:rsidRPr="005B48F2">
        <w:rPr>
          <w:sz w:val="24"/>
          <w:szCs w:val="24"/>
        </w:rPr>
        <w:t xml:space="preserve">One could argue that the city is a personality in the </w:t>
      </w:r>
      <w:r w:rsidR="00BF7C80" w:rsidRPr="005B48F2">
        <w:rPr>
          <w:sz w:val="24"/>
          <w:szCs w:val="24"/>
        </w:rPr>
        <w:t>novel</w:t>
      </w:r>
      <w:r w:rsidRPr="005B48F2">
        <w:rPr>
          <w:sz w:val="24"/>
          <w:szCs w:val="24"/>
        </w:rPr>
        <w:t xml:space="preserve">. At certain critical points in the novel, Stevenson takes great care to describe the atmosphere and physical environment of London. Some critics have argued that he is </w:t>
      </w:r>
      <w:r w:rsidR="00BF7C80" w:rsidRPr="005B48F2">
        <w:rPr>
          <w:sz w:val="24"/>
          <w:szCs w:val="24"/>
        </w:rPr>
        <w:t>describing</w:t>
      </w:r>
      <w:r w:rsidRPr="005B48F2">
        <w:rPr>
          <w:sz w:val="24"/>
          <w:szCs w:val="24"/>
        </w:rPr>
        <w:t xml:space="preserve"> his hometown of Edinburgh in Scotland rather than London because Stevenson’s London has a split personality in much the same way that Edinburgh had -- and Jekyll does too. </w:t>
      </w:r>
    </w:p>
    <w:p w14:paraId="3AA8AC52" w14:textId="77777777" w:rsidR="00CB5510" w:rsidRDefault="00CB5510" w:rsidP="003475A3">
      <w:pPr>
        <w:spacing w:after="0"/>
        <w:jc w:val="both"/>
        <w:rPr>
          <w:sz w:val="24"/>
          <w:szCs w:val="24"/>
        </w:rPr>
      </w:pPr>
    </w:p>
    <w:p w14:paraId="0361F0B5" w14:textId="77777777" w:rsidR="009843F1" w:rsidRDefault="005B48F2" w:rsidP="003475A3">
      <w:pPr>
        <w:spacing w:after="0"/>
        <w:jc w:val="both"/>
        <w:rPr>
          <w:sz w:val="24"/>
          <w:szCs w:val="24"/>
        </w:rPr>
      </w:pPr>
      <w:r w:rsidRPr="005B48F2">
        <w:rPr>
          <w:sz w:val="24"/>
          <w:szCs w:val="24"/>
        </w:rPr>
        <w:t>Edinburgh was divided into the “Old” and “New Town”: the “Old Town” was extremely run-down and very much like where Hyde lives, while the “New Town” had houses similar to Jekyll’s: grand, large, well-proportioned.</w:t>
      </w:r>
      <w:r w:rsidR="00CB5510">
        <w:rPr>
          <w:sz w:val="24"/>
          <w:szCs w:val="24"/>
        </w:rPr>
        <w:t xml:space="preserve"> </w:t>
      </w:r>
      <w:r w:rsidRPr="005B48F2">
        <w:rPr>
          <w:sz w:val="24"/>
          <w:szCs w:val="24"/>
        </w:rPr>
        <w:t xml:space="preserve"> Of course, Jekyll’s house has Hyde’s living quarters </w:t>
      </w:r>
      <w:r w:rsidR="00CB5510">
        <w:rPr>
          <w:sz w:val="24"/>
          <w:szCs w:val="24"/>
        </w:rPr>
        <w:t xml:space="preserve">at </w:t>
      </w:r>
      <w:r w:rsidRPr="005B48F2">
        <w:rPr>
          <w:sz w:val="24"/>
          <w:szCs w:val="24"/>
        </w:rPr>
        <w:t xml:space="preserve">the back so we can see how the two sides of the city – the respectable and the disgraceful – are inter-connected. </w:t>
      </w:r>
    </w:p>
    <w:p w14:paraId="674567FE" w14:textId="77777777" w:rsidR="009843F1" w:rsidRDefault="009843F1" w:rsidP="003475A3">
      <w:pPr>
        <w:spacing w:after="0"/>
        <w:jc w:val="both"/>
        <w:rPr>
          <w:sz w:val="24"/>
          <w:szCs w:val="24"/>
        </w:rPr>
      </w:pPr>
    </w:p>
    <w:p w14:paraId="194DBA4E" w14:textId="22FC69A6" w:rsidR="00CB5510" w:rsidRDefault="00CB5510" w:rsidP="003475A3">
      <w:pPr>
        <w:spacing w:after="0"/>
        <w:jc w:val="both"/>
        <w:rPr>
          <w:sz w:val="24"/>
          <w:szCs w:val="24"/>
        </w:rPr>
      </w:pPr>
      <w:r>
        <w:rPr>
          <w:sz w:val="24"/>
          <w:szCs w:val="24"/>
        </w:rPr>
        <w:t>During the chapter,</w:t>
      </w:r>
      <w:r w:rsidR="005B48F2" w:rsidRPr="005B48F2">
        <w:rPr>
          <w:sz w:val="24"/>
          <w:szCs w:val="24"/>
        </w:rPr>
        <w:t xml:space="preserve"> ‘The Carew Murder</w:t>
      </w:r>
      <w:r>
        <w:rPr>
          <w:sz w:val="24"/>
          <w:szCs w:val="24"/>
        </w:rPr>
        <w:t xml:space="preserve"> Case</w:t>
      </w:r>
      <w:r w:rsidR="005B48F2" w:rsidRPr="005B48F2">
        <w:rPr>
          <w:sz w:val="24"/>
          <w:szCs w:val="24"/>
        </w:rPr>
        <w:t>’ Utterson and the police visit Hyde’s flat</w:t>
      </w:r>
      <w:r w:rsidR="009843F1">
        <w:rPr>
          <w:sz w:val="24"/>
          <w:szCs w:val="24"/>
        </w:rPr>
        <w:t xml:space="preserve"> and Stevenson details the city through a vast array of ominous adjectives</w:t>
      </w:r>
      <w:r w:rsidR="005B48F2" w:rsidRPr="005B48F2">
        <w:rPr>
          <w:sz w:val="24"/>
          <w:szCs w:val="24"/>
        </w:rPr>
        <w:t xml:space="preserve">: </w:t>
      </w:r>
    </w:p>
    <w:p w14:paraId="1954EFC1" w14:textId="486DCA77" w:rsidR="00CB5510" w:rsidRDefault="005B48F2" w:rsidP="00CB5510">
      <w:pPr>
        <w:spacing w:after="0"/>
        <w:ind w:left="720"/>
        <w:jc w:val="both"/>
        <w:rPr>
          <w:i/>
          <w:sz w:val="24"/>
          <w:szCs w:val="24"/>
        </w:rPr>
      </w:pPr>
      <w:r w:rsidRPr="00CB5510">
        <w:rPr>
          <w:i/>
          <w:sz w:val="24"/>
          <w:szCs w:val="24"/>
        </w:rPr>
        <w:t xml:space="preserve">As the cab drew up before the address indicated, the fog lifted a little and showed him a dingy street, a gin palace, a low French eating house, a shop for the retail of penny numbers and twopenny salads, many ragged children huddled in the doorways, and many women of many different nationalities passing out, key in hand, to have a morning glass; and the next moment the fog settled down again upon that part, as brown as umber, and cut him off from his blackguardly surroundings. This was the home of Henry Jekyll's favourite; </w:t>
      </w:r>
    </w:p>
    <w:p w14:paraId="0A1FFA78" w14:textId="5F3DD1BD" w:rsidR="009843F1" w:rsidRDefault="005B48F2" w:rsidP="00CB5510">
      <w:pPr>
        <w:spacing w:after="0"/>
        <w:jc w:val="both"/>
        <w:rPr>
          <w:sz w:val="24"/>
          <w:szCs w:val="24"/>
        </w:rPr>
      </w:pPr>
      <w:r w:rsidRPr="005B48F2">
        <w:rPr>
          <w:sz w:val="24"/>
          <w:szCs w:val="24"/>
        </w:rPr>
        <w:t>The description would have provoked the fears of middle-class Victorians because it evokes child poverty, prostitution and immigration. Stevenson describes children who are “ragged”</w:t>
      </w:r>
      <w:r w:rsidR="009843F1">
        <w:rPr>
          <w:sz w:val="24"/>
          <w:szCs w:val="24"/>
        </w:rPr>
        <w:t xml:space="preserve"> </w:t>
      </w:r>
      <w:r w:rsidRPr="005B48F2">
        <w:rPr>
          <w:sz w:val="24"/>
          <w:szCs w:val="24"/>
        </w:rPr>
        <w:t xml:space="preserve">and who appear to have no parents or proper guardians: they are possibly orphans who have been abandoned. He talks about a number of shops and restaurants all of which are unpleasant: there is a “gin palace” which is place to buy very cheap and strong alcohol, a “low French eating house” which is a nasty, inexpensive restaurant, and a shop where you can get very cheap takeaway food “twopenny salads” and stories of sensational crimes, “penny numbers”. </w:t>
      </w:r>
      <w:r w:rsidR="009843F1">
        <w:rPr>
          <w:sz w:val="24"/>
          <w:szCs w:val="24"/>
        </w:rPr>
        <w:t xml:space="preserve"> </w:t>
      </w:r>
      <w:r w:rsidRPr="005B48F2">
        <w:rPr>
          <w:sz w:val="24"/>
          <w:szCs w:val="24"/>
        </w:rPr>
        <w:t xml:space="preserve">He talks about women who have their own “keys” to their houses; this would have been a signal that they were prostitutes or “corrupted” women to Victorian readers because normally only husbands </w:t>
      </w:r>
      <w:r w:rsidR="00BF7C80" w:rsidRPr="005B48F2">
        <w:rPr>
          <w:sz w:val="24"/>
          <w:szCs w:val="24"/>
        </w:rPr>
        <w:t>could</w:t>
      </w:r>
      <w:r w:rsidRPr="005B48F2">
        <w:rPr>
          <w:sz w:val="24"/>
          <w:szCs w:val="24"/>
        </w:rPr>
        <w:t xml:space="preserve"> carry front door keys. The surroundings are described as “blackguardly”; they are perceived as wicked, morally corrupt, and evil. </w:t>
      </w:r>
    </w:p>
    <w:p w14:paraId="1B20DB94" w14:textId="77777777" w:rsidR="009843F1" w:rsidRDefault="009843F1" w:rsidP="00CB5510">
      <w:pPr>
        <w:spacing w:after="0"/>
        <w:jc w:val="both"/>
        <w:rPr>
          <w:sz w:val="24"/>
          <w:szCs w:val="24"/>
        </w:rPr>
      </w:pPr>
    </w:p>
    <w:p w14:paraId="4FD7F43D" w14:textId="07D896E1" w:rsidR="003475A3" w:rsidRDefault="005B48F2" w:rsidP="00CB5510">
      <w:pPr>
        <w:spacing w:after="0"/>
        <w:jc w:val="both"/>
        <w:rPr>
          <w:sz w:val="24"/>
          <w:szCs w:val="24"/>
        </w:rPr>
      </w:pPr>
      <w:r w:rsidRPr="005B48F2">
        <w:rPr>
          <w:sz w:val="24"/>
          <w:szCs w:val="24"/>
        </w:rPr>
        <w:t xml:space="preserve">This is the world that Hyde thrives in because he can “hide” within it. </w:t>
      </w:r>
    </w:p>
    <w:p w14:paraId="61FD8555" w14:textId="77777777" w:rsidR="003475A3" w:rsidRDefault="003475A3" w:rsidP="003475A3">
      <w:pPr>
        <w:spacing w:after="0"/>
        <w:jc w:val="both"/>
        <w:rPr>
          <w:sz w:val="24"/>
          <w:szCs w:val="24"/>
        </w:rPr>
      </w:pPr>
    </w:p>
    <w:p w14:paraId="596CF13A" w14:textId="77777777" w:rsidR="003475A3" w:rsidRDefault="003475A3" w:rsidP="003475A3">
      <w:pPr>
        <w:spacing w:after="0"/>
        <w:jc w:val="center"/>
        <w:rPr>
          <w:b/>
          <w:color w:val="00B050"/>
          <w:sz w:val="32"/>
          <w:szCs w:val="32"/>
        </w:rPr>
      </w:pPr>
    </w:p>
    <w:p w14:paraId="1D29BD6C" w14:textId="1BE5C96C" w:rsidR="003475A3" w:rsidRPr="003475A3" w:rsidRDefault="005B48F2" w:rsidP="003475A3">
      <w:pPr>
        <w:spacing w:after="0"/>
        <w:jc w:val="center"/>
        <w:rPr>
          <w:b/>
          <w:color w:val="00B050"/>
          <w:sz w:val="32"/>
          <w:szCs w:val="32"/>
        </w:rPr>
      </w:pPr>
      <w:r w:rsidRPr="003475A3">
        <w:rPr>
          <w:b/>
          <w:color w:val="00B050"/>
          <w:sz w:val="32"/>
          <w:szCs w:val="32"/>
        </w:rPr>
        <w:t>Desire</w:t>
      </w:r>
    </w:p>
    <w:p w14:paraId="7AD37081" w14:textId="77777777" w:rsidR="003475A3" w:rsidRDefault="003475A3" w:rsidP="003475A3">
      <w:pPr>
        <w:spacing w:after="0"/>
        <w:jc w:val="both"/>
        <w:rPr>
          <w:sz w:val="24"/>
          <w:szCs w:val="24"/>
        </w:rPr>
      </w:pPr>
    </w:p>
    <w:p w14:paraId="1BD2FBF6" w14:textId="737826DF" w:rsidR="009843F1" w:rsidRDefault="005B48F2" w:rsidP="003475A3">
      <w:pPr>
        <w:spacing w:after="0"/>
        <w:jc w:val="both"/>
        <w:rPr>
          <w:sz w:val="24"/>
          <w:szCs w:val="24"/>
        </w:rPr>
      </w:pPr>
      <w:r w:rsidRPr="005B48F2">
        <w:rPr>
          <w:sz w:val="24"/>
          <w:szCs w:val="24"/>
        </w:rPr>
        <w:t xml:space="preserve">A dominating theme of the novel is the nature of Henry Jekyll’s desires. He has </w:t>
      </w:r>
      <w:r w:rsidR="00BF7C80" w:rsidRPr="005B48F2">
        <w:rPr>
          <w:sz w:val="24"/>
          <w:szCs w:val="24"/>
        </w:rPr>
        <w:t>several</w:t>
      </w:r>
      <w:r w:rsidRPr="005B48F2">
        <w:rPr>
          <w:sz w:val="24"/>
          <w:szCs w:val="24"/>
        </w:rPr>
        <w:t xml:space="preserve"> desires which are contradictory: he wants to appear respectable but also to indulge in violent and possibly sexual behaviour; he wants to have good friends and yet he doesn’t want to share his “secret” life with them. This passage from his Testament is instructive: </w:t>
      </w:r>
    </w:p>
    <w:p w14:paraId="380EB872" w14:textId="77777777" w:rsidR="009843F1" w:rsidRPr="009843F1" w:rsidRDefault="005B48F2" w:rsidP="009843F1">
      <w:pPr>
        <w:spacing w:after="0"/>
        <w:ind w:left="720"/>
        <w:jc w:val="both"/>
        <w:rPr>
          <w:i/>
          <w:sz w:val="24"/>
          <w:szCs w:val="24"/>
        </w:rPr>
      </w:pPr>
      <w:r w:rsidRPr="009843F1">
        <w:rPr>
          <w:i/>
          <w:sz w:val="24"/>
          <w:szCs w:val="24"/>
        </w:rPr>
        <w:t xml:space="preserve">And indeed the worst of my faults was a certain impatient gaiety of disposition, such as has made the happiness of many, but such as I found it hard to reconcile with my imperious desire to carry my head high, and wear a more than commonly grave  countenance  before the public. </w:t>
      </w:r>
    </w:p>
    <w:p w14:paraId="172060E4" w14:textId="7D418CE9" w:rsidR="003475A3" w:rsidRDefault="005B48F2" w:rsidP="009843F1">
      <w:pPr>
        <w:spacing w:after="0"/>
        <w:jc w:val="both"/>
        <w:rPr>
          <w:sz w:val="24"/>
          <w:szCs w:val="24"/>
        </w:rPr>
      </w:pPr>
      <w:r w:rsidRPr="005B48F2">
        <w:rPr>
          <w:sz w:val="24"/>
          <w:szCs w:val="24"/>
        </w:rPr>
        <w:t xml:space="preserve">More than any other passage this tells us what he is really like: he has a “gaiety” of disposition. In Stevenson’s time, “gaiety” was slang for men who liked to sleep with many women, while disposition meant character. But this desire to live the life of a </w:t>
      </w:r>
      <w:r w:rsidR="009843F1">
        <w:rPr>
          <w:sz w:val="24"/>
          <w:szCs w:val="24"/>
        </w:rPr>
        <w:t>‘</w:t>
      </w:r>
      <w:r w:rsidRPr="005B48F2">
        <w:rPr>
          <w:sz w:val="24"/>
          <w:szCs w:val="24"/>
        </w:rPr>
        <w:t>playboy</w:t>
      </w:r>
      <w:r w:rsidR="009843F1">
        <w:rPr>
          <w:sz w:val="24"/>
          <w:szCs w:val="24"/>
        </w:rPr>
        <w:t>’</w:t>
      </w:r>
      <w:r w:rsidRPr="005B48F2">
        <w:rPr>
          <w:sz w:val="24"/>
          <w:szCs w:val="24"/>
        </w:rPr>
        <w:t xml:space="preserve"> was not really permitted for someone who wanted to wear a “grave countenance” – or respectable face – in public. In other words, his desires are utterly contradictory. This is, at root, his major problem. </w:t>
      </w:r>
    </w:p>
    <w:p w14:paraId="1F028C26" w14:textId="77777777" w:rsidR="003475A3" w:rsidRPr="003475A3" w:rsidRDefault="003475A3" w:rsidP="003475A3">
      <w:pPr>
        <w:spacing w:after="0"/>
        <w:jc w:val="center"/>
        <w:rPr>
          <w:b/>
          <w:color w:val="00B050"/>
          <w:sz w:val="24"/>
          <w:szCs w:val="24"/>
        </w:rPr>
      </w:pPr>
    </w:p>
    <w:p w14:paraId="48AE69F5" w14:textId="77777777" w:rsidR="009843F1" w:rsidRDefault="009843F1" w:rsidP="003475A3">
      <w:pPr>
        <w:spacing w:after="0"/>
        <w:jc w:val="center"/>
        <w:rPr>
          <w:b/>
          <w:color w:val="00B050"/>
          <w:sz w:val="24"/>
          <w:szCs w:val="24"/>
        </w:rPr>
      </w:pPr>
    </w:p>
    <w:p w14:paraId="019CA14F" w14:textId="77777777" w:rsidR="009843F1" w:rsidRDefault="009843F1" w:rsidP="003475A3">
      <w:pPr>
        <w:spacing w:after="0"/>
        <w:jc w:val="center"/>
        <w:rPr>
          <w:b/>
          <w:color w:val="00B050"/>
          <w:sz w:val="24"/>
          <w:szCs w:val="24"/>
        </w:rPr>
      </w:pPr>
    </w:p>
    <w:p w14:paraId="1FB55F7A" w14:textId="77777777" w:rsidR="009843F1" w:rsidRDefault="009843F1" w:rsidP="003475A3">
      <w:pPr>
        <w:spacing w:after="0"/>
        <w:jc w:val="center"/>
        <w:rPr>
          <w:b/>
          <w:color w:val="00B050"/>
          <w:sz w:val="24"/>
          <w:szCs w:val="24"/>
        </w:rPr>
      </w:pPr>
    </w:p>
    <w:p w14:paraId="3E94CEA0" w14:textId="77777777" w:rsidR="009843F1" w:rsidRDefault="009843F1" w:rsidP="003475A3">
      <w:pPr>
        <w:spacing w:after="0"/>
        <w:jc w:val="center"/>
        <w:rPr>
          <w:b/>
          <w:color w:val="00B050"/>
          <w:sz w:val="24"/>
          <w:szCs w:val="24"/>
        </w:rPr>
      </w:pPr>
    </w:p>
    <w:p w14:paraId="1C88E02B" w14:textId="77777777" w:rsidR="009843F1" w:rsidRDefault="009843F1" w:rsidP="003475A3">
      <w:pPr>
        <w:spacing w:after="0"/>
        <w:jc w:val="center"/>
        <w:rPr>
          <w:b/>
          <w:color w:val="00B050"/>
          <w:sz w:val="24"/>
          <w:szCs w:val="24"/>
        </w:rPr>
      </w:pPr>
    </w:p>
    <w:p w14:paraId="5F6BC9F5" w14:textId="77777777" w:rsidR="009843F1" w:rsidRDefault="009843F1" w:rsidP="003475A3">
      <w:pPr>
        <w:spacing w:after="0"/>
        <w:jc w:val="center"/>
        <w:rPr>
          <w:b/>
          <w:color w:val="00B050"/>
          <w:sz w:val="24"/>
          <w:szCs w:val="24"/>
        </w:rPr>
      </w:pPr>
    </w:p>
    <w:p w14:paraId="4EDC0266" w14:textId="77777777" w:rsidR="009843F1" w:rsidRDefault="009843F1" w:rsidP="003475A3">
      <w:pPr>
        <w:spacing w:after="0"/>
        <w:jc w:val="center"/>
        <w:rPr>
          <w:b/>
          <w:color w:val="00B050"/>
          <w:sz w:val="24"/>
          <w:szCs w:val="24"/>
        </w:rPr>
      </w:pPr>
    </w:p>
    <w:p w14:paraId="09272293" w14:textId="452F9E62" w:rsidR="003475A3" w:rsidRPr="00CB615F" w:rsidRDefault="005B48F2" w:rsidP="003475A3">
      <w:pPr>
        <w:spacing w:after="0"/>
        <w:jc w:val="center"/>
        <w:rPr>
          <w:b/>
          <w:color w:val="00B050"/>
          <w:sz w:val="32"/>
          <w:szCs w:val="24"/>
        </w:rPr>
      </w:pPr>
      <w:r w:rsidRPr="00CB615F">
        <w:rPr>
          <w:b/>
          <w:color w:val="00B050"/>
          <w:sz w:val="32"/>
          <w:szCs w:val="24"/>
        </w:rPr>
        <w:t>Repression</w:t>
      </w:r>
    </w:p>
    <w:p w14:paraId="0F3BF8EC" w14:textId="77777777" w:rsidR="003475A3" w:rsidRDefault="003475A3" w:rsidP="003475A3">
      <w:pPr>
        <w:spacing w:after="0"/>
        <w:jc w:val="both"/>
        <w:rPr>
          <w:sz w:val="24"/>
          <w:szCs w:val="24"/>
        </w:rPr>
      </w:pPr>
    </w:p>
    <w:p w14:paraId="4ACE1962" w14:textId="11635692" w:rsidR="009843F1" w:rsidRDefault="005B48F2" w:rsidP="003475A3">
      <w:pPr>
        <w:spacing w:after="0"/>
        <w:jc w:val="both"/>
        <w:rPr>
          <w:sz w:val="24"/>
          <w:szCs w:val="24"/>
        </w:rPr>
      </w:pPr>
      <w:r w:rsidRPr="005B48F2">
        <w:rPr>
          <w:sz w:val="24"/>
          <w:szCs w:val="24"/>
        </w:rPr>
        <w:t xml:space="preserve">Shortly after Stevenson wrote his novella, the psycho-analyst Sigmund Freud developed a theory for human nature which suggested that our characters are composed of three key elements: the “Id”, which represents our true desires whatever they may be, the “Ego” which is the part of the mind that seeks to satisfy the “Id”, and the “Superego” which the part of our mind which obeys the rules of society rather than our own desires. </w:t>
      </w:r>
      <w:r w:rsidR="009843F1">
        <w:rPr>
          <w:sz w:val="24"/>
          <w:szCs w:val="24"/>
        </w:rPr>
        <w:t xml:space="preserve"> </w:t>
      </w:r>
      <w:r w:rsidRPr="005B48F2">
        <w:rPr>
          <w:sz w:val="24"/>
          <w:szCs w:val="24"/>
        </w:rPr>
        <w:t xml:space="preserve">Henry Jekyll’s predicament lends itself to a “Freudian” analysis in that it’s clear that Jekyll’s “Superego” which is, at bottom, the problem, because it crushes his true desires, and represses (or tries to ignore them) to such an extent that the “Id” forces itself upon when he takes a drug which takes away his inhibitions. Stevenson makes it clear that when Jekyll really represses his true desires, when they eventually </w:t>
      </w:r>
      <w:r w:rsidR="009843F1" w:rsidRPr="005B48F2">
        <w:rPr>
          <w:sz w:val="24"/>
          <w:szCs w:val="24"/>
        </w:rPr>
        <w:t>surface,</w:t>
      </w:r>
      <w:r w:rsidRPr="005B48F2">
        <w:rPr>
          <w:sz w:val="24"/>
          <w:szCs w:val="24"/>
        </w:rPr>
        <w:t xml:space="preserve"> they are much stronger than they would have been if he had allowed them to naturally express themselves. </w:t>
      </w:r>
    </w:p>
    <w:p w14:paraId="15568B41" w14:textId="77777777" w:rsidR="009843F1" w:rsidRDefault="009843F1" w:rsidP="003475A3">
      <w:pPr>
        <w:spacing w:after="0"/>
        <w:jc w:val="both"/>
        <w:rPr>
          <w:sz w:val="24"/>
          <w:szCs w:val="24"/>
        </w:rPr>
      </w:pPr>
    </w:p>
    <w:p w14:paraId="201CA4B6" w14:textId="77777777" w:rsidR="009843F1" w:rsidRDefault="005B48F2" w:rsidP="003475A3">
      <w:pPr>
        <w:spacing w:after="0"/>
        <w:jc w:val="both"/>
        <w:rPr>
          <w:sz w:val="24"/>
          <w:szCs w:val="24"/>
        </w:rPr>
      </w:pPr>
      <w:r w:rsidRPr="005B48F2">
        <w:rPr>
          <w:sz w:val="24"/>
          <w:szCs w:val="24"/>
        </w:rPr>
        <w:t xml:space="preserve">This is very obviously seen in Jekyll’s description of the murder of Sir Danvers Carew: </w:t>
      </w:r>
    </w:p>
    <w:p w14:paraId="240C79E5" w14:textId="77777777" w:rsidR="009843F1" w:rsidRPr="009843F1" w:rsidRDefault="005B48F2" w:rsidP="009843F1">
      <w:pPr>
        <w:spacing w:after="0"/>
        <w:ind w:left="720"/>
        <w:jc w:val="both"/>
        <w:rPr>
          <w:i/>
          <w:sz w:val="24"/>
          <w:szCs w:val="24"/>
        </w:rPr>
      </w:pPr>
      <w:r w:rsidRPr="009843F1">
        <w:rPr>
          <w:i/>
          <w:sz w:val="24"/>
          <w:szCs w:val="24"/>
        </w:rPr>
        <w:t xml:space="preserve">My devil had been long caged, he came out roaring. I was conscious, even when I took the draught, of a more unbridled, a more furious propensity to ill.  </w:t>
      </w:r>
    </w:p>
    <w:p w14:paraId="5021B663" w14:textId="77777777" w:rsidR="009843F1" w:rsidRDefault="005B48F2" w:rsidP="009843F1">
      <w:pPr>
        <w:spacing w:after="0"/>
        <w:jc w:val="both"/>
        <w:rPr>
          <w:sz w:val="24"/>
          <w:szCs w:val="24"/>
        </w:rPr>
      </w:pPr>
      <w:r w:rsidRPr="005B48F2">
        <w:rPr>
          <w:sz w:val="24"/>
          <w:szCs w:val="24"/>
        </w:rPr>
        <w:t>Jekyll had “caged” or imprisoned his “devil” – his innermost desires – and, as a result of this repression, it comes out “roaring” like a terrible monster. It is fascinating to note Jekyll’s use of pronouns here. Sometimes, he describes Hyde in the third person as “he” but here he uses the first person “I” which makes it very clear that it is Jekyll who is essentially committing these crimes – not Hyde</w:t>
      </w:r>
      <w:r w:rsidR="009843F1">
        <w:rPr>
          <w:sz w:val="24"/>
          <w:szCs w:val="24"/>
        </w:rPr>
        <w:t xml:space="preserve">: </w:t>
      </w:r>
      <w:r w:rsidRPr="005B48F2">
        <w:rPr>
          <w:sz w:val="24"/>
          <w:szCs w:val="24"/>
        </w:rPr>
        <w:t>Jekyll is Hyde</w:t>
      </w:r>
      <w:r w:rsidR="009843F1">
        <w:rPr>
          <w:sz w:val="24"/>
          <w:szCs w:val="24"/>
        </w:rPr>
        <w:t xml:space="preserve">.  </w:t>
      </w:r>
    </w:p>
    <w:p w14:paraId="297CF8D4" w14:textId="77777777" w:rsidR="009843F1" w:rsidRDefault="009843F1" w:rsidP="009843F1">
      <w:pPr>
        <w:spacing w:after="0"/>
        <w:jc w:val="both"/>
        <w:rPr>
          <w:sz w:val="24"/>
          <w:szCs w:val="24"/>
        </w:rPr>
      </w:pPr>
    </w:p>
    <w:p w14:paraId="29C7018D" w14:textId="1385E3C5" w:rsidR="003475A3" w:rsidRDefault="005B48F2" w:rsidP="009843F1">
      <w:pPr>
        <w:spacing w:after="0"/>
        <w:jc w:val="both"/>
        <w:rPr>
          <w:sz w:val="24"/>
          <w:szCs w:val="24"/>
        </w:rPr>
      </w:pPr>
      <w:r w:rsidRPr="005B48F2">
        <w:rPr>
          <w:sz w:val="24"/>
          <w:szCs w:val="24"/>
        </w:rPr>
        <w:t>Jekyll’s desires are “unbridled</w:t>
      </w:r>
      <w:r w:rsidR="00BF7C80" w:rsidRPr="005B48F2">
        <w:rPr>
          <w:sz w:val="24"/>
          <w:szCs w:val="24"/>
        </w:rPr>
        <w:t>”,</w:t>
      </w:r>
      <w:r w:rsidRPr="005B48F2">
        <w:rPr>
          <w:sz w:val="24"/>
          <w:szCs w:val="24"/>
        </w:rPr>
        <w:t xml:space="preserve"> and he has a “furious propensity to ill”: his desires have totally taken over him; there is no “Superego” to stop him doing what he really wants to do. However, </w:t>
      </w:r>
      <w:r w:rsidR="00BF7C80" w:rsidRPr="005B48F2">
        <w:rPr>
          <w:sz w:val="24"/>
          <w:szCs w:val="24"/>
        </w:rPr>
        <w:t>his</w:t>
      </w:r>
      <w:r w:rsidRPr="005B48F2">
        <w:rPr>
          <w:sz w:val="24"/>
          <w:szCs w:val="24"/>
        </w:rPr>
        <w:t xml:space="preserve"> violence has been generated by the repression that his Superego has imposed upon him: because he has repressed his desires, when they are </w:t>
      </w:r>
      <w:r w:rsidR="00BF7C80" w:rsidRPr="005B48F2">
        <w:rPr>
          <w:sz w:val="24"/>
          <w:szCs w:val="24"/>
        </w:rPr>
        <w:t>expressed,</w:t>
      </w:r>
      <w:r w:rsidRPr="005B48F2">
        <w:rPr>
          <w:sz w:val="24"/>
          <w:szCs w:val="24"/>
        </w:rPr>
        <w:t xml:space="preserve"> they all the more violent. </w:t>
      </w:r>
      <w:r w:rsidR="00BF7C80" w:rsidRPr="005B48F2">
        <w:rPr>
          <w:sz w:val="24"/>
          <w:szCs w:val="24"/>
        </w:rPr>
        <w:t>Thus,</w:t>
      </w:r>
      <w:r w:rsidRPr="005B48F2">
        <w:rPr>
          <w:sz w:val="24"/>
          <w:szCs w:val="24"/>
        </w:rPr>
        <w:t xml:space="preserve"> we can see Stevenson exploring a theory of repression here which anticipates the theories of Sigmund Freud.</w:t>
      </w:r>
    </w:p>
    <w:p w14:paraId="76701478" w14:textId="3E25BEA4" w:rsidR="003475A3" w:rsidRDefault="003475A3" w:rsidP="003475A3">
      <w:pPr>
        <w:spacing w:after="0"/>
        <w:jc w:val="both"/>
        <w:rPr>
          <w:sz w:val="24"/>
          <w:szCs w:val="24"/>
        </w:rPr>
      </w:pPr>
    </w:p>
    <w:p w14:paraId="490F6807" w14:textId="77777777" w:rsidR="003475A3" w:rsidRDefault="003475A3" w:rsidP="003475A3">
      <w:pPr>
        <w:spacing w:after="0"/>
        <w:jc w:val="both"/>
        <w:rPr>
          <w:sz w:val="24"/>
          <w:szCs w:val="24"/>
        </w:rPr>
      </w:pPr>
    </w:p>
    <w:p w14:paraId="7B57E676" w14:textId="3B79790D" w:rsidR="003475A3" w:rsidRPr="003475A3" w:rsidRDefault="005B48F2" w:rsidP="003475A3">
      <w:pPr>
        <w:spacing w:after="0"/>
        <w:jc w:val="center"/>
        <w:rPr>
          <w:b/>
          <w:color w:val="00B050"/>
          <w:sz w:val="32"/>
          <w:szCs w:val="24"/>
        </w:rPr>
      </w:pPr>
      <w:r w:rsidRPr="003475A3">
        <w:rPr>
          <w:b/>
          <w:color w:val="00B050"/>
          <w:sz w:val="32"/>
          <w:szCs w:val="24"/>
        </w:rPr>
        <w:t>Dreams and nightmares</w:t>
      </w:r>
    </w:p>
    <w:p w14:paraId="5B53DE06" w14:textId="77777777" w:rsidR="003475A3" w:rsidRDefault="003475A3" w:rsidP="003475A3">
      <w:pPr>
        <w:spacing w:after="0"/>
        <w:jc w:val="both"/>
        <w:rPr>
          <w:sz w:val="24"/>
          <w:szCs w:val="24"/>
        </w:rPr>
      </w:pPr>
    </w:p>
    <w:p w14:paraId="19EC436F" w14:textId="77777777" w:rsidR="009843F1" w:rsidRDefault="009843F1" w:rsidP="003475A3">
      <w:pPr>
        <w:spacing w:after="0" w:line="276" w:lineRule="auto"/>
        <w:jc w:val="both"/>
        <w:rPr>
          <w:sz w:val="24"/>
          <w:szCs w:val="24"/>
        </w:rPr>
      </w:pPr>
      <w:r>
        <w:rPr>
          <w:i/>
          <w:sz w:val="24"/>
          <w:szCs w:val="24"/>
        </w:rPr>
        <w:t xml:space="preserve">The Strange Case of Dr Jekyll and Mr Hyde </w:t>
      </w:r>
      <w:r w:rsidR="005B48F2" w:rsidRPr="005B48F2">
        <w:rPr>
          <w:sz w:val="24"/>
          <w:szCs w:val="24"/>
        </w:rPr>
        <w:t xml:space="preserve">was the outcome of a nightmare </w:t>
      </w:r>
      <w:r>
        <w:rPr>
          <w:sz w:val="24"/>
          <w:szCs w:val="24"/>
        </w:rPr>
        <w:t>and in turn the text has the</w:t>
      </w:r>
      <w:r w:rsidR="005B48F2" w:rsidRPr="005B48F2">
        <w:rPr>
          <w:sz w:val="24"/>
          <w:szCs w:val="24"/>
        </w:rPr>
        <w:t xml:space="preserve"> quality of a nightmare. Many of the most famous images in the book are dream-like in nature: the violence of Hyde trampling on the girl and murdering Carew; the discovery of the suicidal Hyde’s small, twitching body in Jekyll’s clothes; and the way Hyde magically transforms into Jekyll in such a violent and surprising fashion. One of the scariest images in the book is a description of Utterson’s dream: </w:t>
      </w:r>
    </w:p>
    <w:p w14:paraId="18DE32CE" w14:textId="77777777" w:rsidR="009843F1" w:rsidRPr="009843F1" w:rsidRDefault="005B48F2" w:rsidP="009843F1">
      <w:pPr>
        <w:spacing w:after="0" w:line="276" w:lineRule="auto"/>
        <w:ind w:left="720"/>
        <w:jc w:val="both"/>
        <w:rPr>
          <w:i/>
          <w:sz w:val="24"/>
          <w:szCs w:val="24"/>
        </w:rPr>
      </w:pPr>
      <w:r w:rsidRPr="009843F1">
        <w:rPr>
          <w:i/>
          <w:sz w:val="24"/>
          <w:szCs w:val="24"/>
        </w:rPr>
        <w:t xml:space="preserve">as he lay and tossed in the gross darkness of the night and the curtained room, Mr. Enfield's tale went by before his mind in a scroll of lighted pictures. He would be aware of the great field of lamps of a nocturnal city; then of the figure of a man walking swiftly; then of a child running from the doctor's; and then these met, and that human Juggernaut trod the child down and passed on regardless of her screams. Or else he would see a room in a rich house, where his friend lay asleep, dreaming and smiling at his dreams; and then the door of that room would be opened, the curtains of the bed plucked apart, the sleeper recalled, and lo! there would stand by his side a figure to whom power was given, and even at that dead hour, he must rise and do its bidding. The figure in these two phases haunted the lawyer all night </w:t>
      </w:r>
    </w:p>
    <w:p w14:paraId="55324B81" w14:textId="17E3CA8D" w:rsidR="003475A3" w:rsidRDefault="005B48F2" w:rsidP="009843F1">
      <w:pPr>
        <w:spacing w:after="0" w:line="276" w:lineRule="auto"/>
        <w:jc w:val="both"/>
        <w:rPr>
          <w:sz w:val="24"/>
          <w:szCs w:val="24"/>
        </w:rPr>
      </w:pPr>
      <w:r w:rsidRPr="005B48F2">
        <w:rPr>
          <w:sz w:val="24"/>
          <w:szCs w:val="24"/>
        </w:rPr>
        <w:t xml:space="preserve">The image of this “faceless figure” is possibly even more unpleasant than the actual appearance of Hyde: this is a truly nightmarish image of inhuman brutality. It’s a dream-like image which haunts the reader: there is something particularly disturbing about faceless figures who chase after children for no apparent reason other than to commit violence. The idea of such a figure hovering over our beds is also extremely unpleasant: we’re at our most vulnerable when we’re asleep.  </w:t>
      </w:r>
    </w:p>
    <w:p w14:paraId="6AA4D53D" w14:textId="77777777" w:rsidR="003475A3" w:rsidRDefault="003475A3" w:rsidP="003475A3">
      <w:pPr>
        <w:spacing w:after="0"/>
        <w:jc w:val="both"/>
        <w:rPr>
          <w:sz w:val="24"/>
          <w:szCs w:val="24"/>
        </w:rPr>
      </w:pPr>
    </w:p>
    <w:p w14:paraId="109D8FD1" w14:textId="77777777" w:rsidR="003475A3" w:rsidRDefault="003475A3" w:rsidP="003475A3">
      <w:pPr>
        <w:spacing w:after="0"/>
        <w:jc w:val="both"/>
        <w:rPr>
          <w:sz w:val="24"/>
          <w:szCs w:val="24"/>
        </w:rPr>
      </w:pPr>
    </w:p>
    <w:p w14:paraId="14456064" w14:textId="77777777" w:rsidR="003475A3" w:rsidRPr="003475A3" w:rsidRDefault="005B48F2" w:rsidP="003475A3">
      <w:pPr>
        <w:spacing w:after="0"/>
        <w:jc w:val="center"/>
        <w:rPr>
          <w:b/>
          <w:color w:val="00B050"/>
          <w:sz w:val="32"/>
          <w:szCs w:val="24"/>
        </w:rPr>
      </w:pPr>
      <w:r w:rsidRPr="003475A3">
        <w:rPr>
          <w:b/>
          <w:color w:val="00B050"/>
          <w:sz w:val="32"/>
          <w:szCs w:val="24"/>
        </w:rPr>
        <w:t>Friendship</w:t>
      </w:r>
    </w:p>
    <w:p w14:paraId="55416457" w14:textId="77777777" w:rsidR="003475A3" w:rsidRDefault="003475A3" w:rsidP="003475A3">
      <w:pPr>
        <w:spacing w:after="0"/>
        <w:jc w:val="both"/>
        <w:rPr>
          <w:sz w:val="24"/>
          <w:szCs w:val="24"/>
        </w:rPr>
      </w:pPr>
    </w:p>
    <w:p w14:paraId="185BD15F" w14:textId="47498AE7" w:rsidR="009843F1" w:rsidRDefault="009843F1" w:rsidP="003475A3">
      <w:pPr>
        <w:spacing w:after="0"/>
        <w:jc w:val="both"/>
        <w:rPr>
          <w:sz w:val="24"/>
          <w:szCs w:val="24"/>
        </w:rPr>
      </w:pPr>
      <w:r>
        <w:rPr>
          <w:sz w:val="24"/>
          <w:szCs w:val="24"/>
        </w:rPr>
        <w:t>It</w:t>
      </w:r>
      <w:r w:rsidR="005B48F2" w:rsidRPr="005B48F2">
        <w:rPr>
          <w:sz w:val="24"/>
          <w:szCs w:val="24"/>
        </w:rPr>
        <w:t xml:space="preserve"> is Utterson’s friendship for Dr Jekyll that compels him to investigate his case at some considerable danger to himself; this is particularly the case when he breaks down the door to Jekyll’s cabinet in ‘The Last Night’; there is no telling what Hyde might have done at this point. Utterson is the opposite of a </w:t>
      </w:r>
      <w:r>
        <w:rPr>
          <w:sz w:val="24"/>
          <w:szCs w:val="24"/>
        </w:rPr>
        <w:t>‘</w:t>
      </w:r>
      <w:r w:rsidR="005B48F2" w:rsidRPr="005B48F2">
        <w:rPr>
          <w:sz w:val="24"/>
          <w:szCs w:val="24"/>
        </w:rPr>
        <w:t>fair weather</w:t>
      </w:r>
      <w:r>
        <w:rPr>
          <w:sz w:val="24"/>
          <w:szCs w:val="24"/>
        </w:rPr>
        <w:t>’</w:t>
      </w:r>
      <w:r w:rsidR="005B48F2" w:rsidRPr="005B48F2">
        <w:rPr>
          <w:sz w:val="24"/>
          <w:szCs w:val="24"/>
        </w:rPr>
        <w:t xml:space="preserve"> friend: he tells Jekyll that he can confess his sins to him without fear that he will judge him or disown him. And yet, Jekyll consistently rejects the chance to have a “deeper” friendship with Utterson because </w:t>
      </w:r>
      <w:r w:rsidR="00BF7C80" w:rsidRPr="005B48F2">
        <w:rPr>
          <w:sz w:val="24"/>
          <w:szCs w:val="24"/>
        </w:rPr>
        <w:t>he</w:t>
      </w:r>
      <w:r w:rsidR="005B48F2" w:rsidRPr="005B48F2">
        <w:rPr>
          <w:sz w:val="24"/>
          <w:szCs w:val="24"/>
        </w:rPr>
        <w:t xml:space="preserve"> enjoys his secret life too much. </w:t>
      </w:r>
    </w:p>
    <w:p w14:paraId="4AE272B4" w14:textId="77777777" w:rsidR="009843F1" w:rsidRDefault="009843F1" w:rsidP="003475A3">
      <w:pPr>
        <w:spacing w:after="0"/>
        <w:jc w:val="both"/>
        <w:rPr>
          <w:sz w:val="24"/>
          <w:szCs w:val="24"/>
        </w:rPr>
      </w:pPr>
    </w:p>
    <w:p w14:paraId="17665412" w14:textId="77777777" w:rsidR="007455F1" w:rsidRDefault="005B48F2" w:rsidP="003475A3">
      <w:pPr>
        <w:spacing w:after="0"/>
        <w:jc w:val="both"/>
        <w:rPr>
          <w:sz w:val="24"/>
          <w:szCs w:val="24"/>
        </w:rPr>
      </w:pPr>
      <w:r w:rsidRPr="005B48F2">
        <w:rPr>
          <w:sz w:val="24"/>
          <w:szCs w:val="24"/>
        </w:rPr>
        <w:t xml:space="preserve">Jekyll’s true friendship is with Edward Hyde, the dark side of his character. Although this friendship is very troubled and ultimately destroys both of them, it is a very deep friendship; each man knows the truth about each other. </w:t>
      </w:r>
    </w:p>
    <w:p w14:paraId="54052082" w14:textId="77777777" w:rsidR="007455F1" w:rsidRDefault="007455F1" w:rsidP="003475A3">
      <w:pPr>
        <w:spacing w:after="0"/>
        <w:jc w:val="both"/>
        <w:rPr>
          <w:sz w:val="24"/>
          <w:szCs w:val="24"/>
        </w:rPr>
      </w:pPr>
    </w:p>
    <w:p w14:paraId="62A803A2" w14:textId="5ED712FC" w:rsidR="007455F1" w:rsidRDefault="005B48F2" w:rsidP="003475A3">
      <w:pPr>
        <w:spacing w:after="0"/>
        <w:jc w:val="both"/>
        <w:rPr>
          <w:sz w:val="24"/>
          <w:szCs w:val="24"/>
        </w:rPr>
      </w:pPr>
      <w:r w:rsidRPr="005B48F2">
        <w:rPr>
          <w:sz w:val="24"/>
          <w:szCs w:val="24"/>
        </w:rPr>
        <w:t xml:space="preserve">Lanyon is presented by Stevenson as a man who is ruined by his friendship with Jekyll: after he carries out Jekyll’s instructions to fetch the drugs for him in ‘Dr Lanyon’s Narrative’, Lanyon decides to look at Hyde take the drug, despite Hyde’s warning. What he sees ultimately results in his death, even though he disowns Jekyll as a friend. Jekyll has broken the bonds of friendship with Lanyon because he has revealed himself as he really </w:t>
      </w:r>
      <w:r w:rsidR="00BF7C80" w:rsidRPr="005B48F2">
        <w:rPr>
          <w:sz w:val="24"/>
          <w:szCs w:val="24"/>
        </w:rPr>
        <w:t>is</w:t>
      </w:r>
      <w:r w:rsidRPr="005B48F2">
        <w:rPr>
          <w:sz w:val="24"/>
          <w:szCs w:val="24"/>
        </w:rPr>
        <w:t xml:space="preserve"> degraded, corrupted, evil. Lanyon cannot endure having a friend of this type.  </w:t>
      </w:r>
    </w:p>
    <w:p w14:paraId="374EB56E" w14:textId="77777777" w:rsidR="007455F1" w:rsidRDefault="007455F1" w:rsidP="003475A3">
      <w:pPr>
        <w:spacing w:after="0"/>
        <w:jc w:val="both"/>
        <w:rPr>
          <w:sz w:val="24"/>
          <w:szCs w:val="24"/>
        </w:rPr>
      </w:pPr>
    </w:p>
    <w:p w14:paraId="55D955EC" w14:textId="2F5AF6F6" w:rsidR="003475A3" w:rsidRDefault="005B48F2" w:rsidP="003475A3">
      <w:pPr>
        <w:spacing w:after="0"/>
        <w:jc w:val="both"/>
        <w:rPr>
          <w:sz w:val="24"/>
          <w:szCs w:val="24"/>
        </w:rPr>
      </w:pPr>
      <w:r w:rsidRPr="005B48F2">
        <w:rPr>
          <w:sz w:val="24"/>
          <w:szCs w:val="24"/>
        </w:rPr>
        <w:t xml:space="preserve">Stevenson reveals to us the different variety of friends one encounters in life: the judgemental friends like Lanyon who reject people if they are not who they believe them to be; the more forgiving friends like Utterson; and finally, the friend we make with ourselves in our own minds such as Jekyll makes with Hyde. If we see ourselves as, at root, as a bad person we clearly form destructive relationships with </w:t>
      </w:r>
      <w:r w:rsidR="00BF7C80" w:rsidRPr="005B48F2">
        <w:rPr>
          <w:sz w:val="24"/>
          <w:szCs w:val="24"/>
        </w:rPr>
        <w:t>ourselves and</w:t>
      </w:r>
      <w:r w:rsidRPr="005B48F2">
        <w:rPr>
          <w:sz w:val="24"/>
          <w:szCs w:val="24"/>
        </w:rPr>
        <w:t xml:space="preserve"> set ourselves on the road to ruin. </w:t>
      </w:r>
    </w:p>
    <w:p w14:paraId="157D7FB9" w14:textId="77777777" w:rsidR="003475A3" w:rsidRDefault="003475A3" w:rsidP="003475A3">
      <w:pPr>
        <w:spacing w:after="0"/>
        <w:jc w:val="both"/>
        <w:rPr>
          <w:sz w:val="24"/>
          <w:szCs w:val="24"/>
        </w:rPr>
      </w:pPr>
    </w:p>
    <w:p w14:paraId="00D84F09" w14:textId="6D991EBC" w:rsidR="003475A3" w:rsidRPr="003475A3" w:rsidRDefault="001F526D" w:rsidP="003475A3">
      <w:pPr>
        <w:spacing w:after="0"/>
        <w:jc w:val="center"/>
        <w:rPr>
          <w:b/>
          <w:color w:val="00B050"/>
          <w:sz w:val="32"/>
          <w:szCs w:val="24"/>
        </w:rPr>
      </w:pPr>
      <w:r>
        <w:rPr>
          <w:b/>
          <w:color w:val="00B050"/>
          <w:sz w:val="32"/>
          <w:szCs w:val="24"/>
        </w:rPr>
        <w:t>––</w:t>
      </w:r>
      <w:r w:rsidR="005B48F2" w:rsidRPr="003475A3">
        <w:rPr>
          <w:b/>
          <w:color w:val="00B050"/>
          <w:sz w:val="32"/>
          <w:szCs w:val="24"/>
        </w:rPr>
        <w:t>Secrecy &amp; blackmail</w:t>
      </w:r>
    </w:p>
    <w:p w14:paraId="53AA833F" w14:textId="77777777" w:rsidR="003475A3" w:rsidRDefault="003475A3" w:rsidP="003475A3">
      <w:pPr>
        <w:spacing w:after="0"/>
        <w:jc w:val="both"/>
        <w:rPr>
          <w:sz w:val="24"/>
          <w:szCs w:val="24"/>
        </w:rPr>
      </w:pPr>
    </w:p>
    <w:p w14:paraId="043A0132" w14:textId="77777777" w:rsidR="007455F1" w:rsidRDefault="005B48F2" w:rsidP="003475A3">
      <w:pPr>
        <w:spacing w:after="0"/>
        <w:jc w:val="both"/>
        <w:rPr>
          <w:sz w:val="24"/>
          <w:szCs w:val="24"/>
        </w:rPr>
      </w:pPr>
      <w:r w:rsidRPr="005B48F2">
        <w:rPr>
          <w:sz w:val="24"/>
          <w:szCs w:val="24"/>
        </w:rPr>
        <w:t xml:space="preserve"> Enfield, a friend of Utterson’s, points out where Hyde lives and says this to Utterson: </w:t>
      </w:r>
    </w:p>
    <w:p w14:paraId="53230598" w14:textId="77777777" w:rsidR="007455F1" w:rsidRPr="007455F1" w:rsidRDefault="005B48F2" w:rsidP="007455F1">
      <w:pPr>
        <w:spacing w:after="0"/>
        <w:ind w:left="720"/>
        <w:jc w:val="both"/>
        <w:rPr>
          <w:i/>
          <w:sz w:val="24"/>
          <w:szCs w:val="24"/>
        </w:rPr>
      </w:pPr>
      <w:r w:rsidRPr="007455F1">
        <w:rPr>
          <w:i/>
          <w:sz w:val="24"/>
          <w:szCs w:val="24"/>
        </w:rPr>
        <w:t xml:space="preserve">“Black Mail House is what I call the place with the door, in consequence. Though even that, you know, is far from explaining all," he added, and with the words fell into a vein of musing  </w:t>
      </w:r>
    </w:p>
    <w:p w14:paraId="20320C09" w14:textId="77777777" w:rsidR="007455F1" w:rsidRDefault="005B48F2" w:rsidP="007455F1">
      <w:pPr>
        <w:spacing w:after="0"/>
        <w:jc w:val="both"/>
        <w:rPr>
          <w:sz w:val="24"/>
          <w:szCs w:val="24"/>
        </w:rPr>
      </w:pPr>
      <w:r w:rsidRPr="005B48F2">
        <w:rPr>
          <w:sz w:val="24"/>
          <w:szCs w:val="24"/>
        </w:rPr>
        <w:t xml:space="preserve">Enfield </w:t>
      </w:r>
      <w:r w:rsidR="007455F1">
        <w:rPr>
          <w:sz w:val="24"/>
          <w:szCs w:val="24"/>
        </w:rPr>
        <w:t>would be</w:t>
      </w:r>
      <w:r w:rsidRPr="005B48F2">
        <w:rPr>
          <w:sz w:val="24"/>
          <w:szCs w:val="24"/>
        </w:rPr>
        <w:t xml:space="preserve"> well</w:t>
      </w:r>
      <w:r w:rsidR="007455F1">
        <w:rPr>
          <w:sz w:val="24"/>
          <w:szCs w:val="24"/>
        </w:rPr>
        <w:t>-</w:t>
      </w:r>
      <w:r w:rsidRPr="005B48F2">
        <w:rPr>
          <w:sz w:val="24"/>
          <w:szCs w:val="24"/>
        </w:rPr>
        <w:t xml:space="preserve">aware of the concept of blackmail. As a respectable man about town who probably enjoyed “capers” – as he calls them – in his youth, Enfield may well be worried that he may be blackmailed at some point. </w:t>
      </w:r>
      <w:r w:rsidR="007455F1">
        <w:rPr>
          <w:sz w:val="24"/>
          <w:szCs w:val="24"/>
        </w:rPr>
        <w:t xml:space="preserve"> </w:t>
      </w:r>
      <w:r w:rsidRPr="005B48F2">
        <w:rPr>
          <w:sz w:val="24"/>
          <w:szCs w:val="24"/>
        </w:rPr>
        <w:t xml:space="preserve">In Victorian Britain, it was very important to appear “respectable” and “morally upright” if you were going to succeed in society; if it was known that you had slept with the “wrong person”, or were homosexual, or a bankrupt, then it was very likely that you would be sacked from your job, rejected by your friends, and generally cast out from wealthy society. </w:t>
      </w:r>
      <w:r w:rsidR="007455F1">
        <w:rPr>
          <w:sz w:val="24"/>
          <w:szCs w:val="24"/>
        </w:rPr>
        <w:t xml:space="preserve"> </w:t>
      </w:r>
      <w:r w:rsidRPr="005B48F2">
        <w:rPr>
          <w:sz w:val="24"/>
          <w:szCs w:val="24"/>
        </w:rPr>
        <w:t xml:space="preserve">As a result, people could make considerable amounts of money by blackmailing respectable, rich people and threatening to expose their secrets if they did not pay up. There were very few people that a “gentleman” with a secret could trust. One such person is Utterson. This becomes clear when Utterson speaks to Jekyll alone in the chapter ‘Dr Jekyll was quite at ease’. </w:t>
      </w:r>
    </w:p>
    <w:p w14:paraId="365534FA" w14:textId="77777777" w:rsidR="007455F1" w:rsidRPr="007455F1" w:rsidRDefault="005B48F2" w:rsidP="007455F1">
      <w:pPr>
        <w:spacing w:after="0"/>
        <w:ind w:left="720"/>
        <w:jc w:val="both"/>
        <w:rPr>
          <w:i/>
          <w:sz w:val="24"/>
          <w:szCs w:val="24"/>
        </w:rPr>
      </w:pPr>
      <w:r w:rsidRPr="007455F1">
        <w:rPr>
          <w:i/>
          <w:sz w:val="24"/>
          <w:szCs w:val="24"/>
        </w:rPr>
        <w:t xml:space="preserve">"Jekyll," said Utterson, "you know me: I am a man to be trusted. Make a clean breast of this in confidence; and I make no doubt I can get you out of it." </w:t>
      </w:r>
    </w:p>
    <w:p w14:paraId="7180916C" w14:textId="77777777" w:rsidR="007455F1" w:rsidRDefault="005B48F2" w:rsidP="007455F1">
      <w:pPr>
        <w:spacing w:after="0"/>
        <w:jc w:val="both"/>
        <w:rPr>
          <w:sz w:val="24"/>
          <w:szCs w:val="24"/>
        </w:rPr>
      </w:pPr>
      <w:r w:rsidRPr="005B48F2">
        <w:rPr>
          <w:sz w:val="24"/>
          <w:szCs w:val="24"/>
        </w:rPr>
        <w:t>Utterson makes an offer to Jekyll by saying that he can speak to him “in confidence”</w:t>
      </w:r>
      <w:r w:rsidR="007455F1">
        <w:rPr>
          <w:sz w:val="24"/>
          <w:szCs w:val="24"/>
        </w:rPr>
        <w:t xml:space="preserve">.  </w:t>
      </w:r>
      <w:r w:rsidRPr="005B48F2">
        <w:rPr>
          <w:sz w:val="24"/>
          <w:szCs w:val="24"/>
        </w:rPr>
        <w:t xml:space="preserve">Utterson is possibly worried that Jekyll is being blackmailed because he had a homosexual relationship with Hyde, or because Hyde, looking much younger than Jekyll, is Jekyll’s illegitimate son. Jekyll reassures Utterson that his case is not as bad this and that he can get rid of Hyde at any time he wants. </w:t>
      </w:r>
      <w:r w:rsidR="007455F1">
        <w:rPr>
          <w:sz w:val="24"/>
          <w:szCs w:val="24"/>
        </w:rPr>
        <w:t xml:space="preserve"> </w:t>
      </w:r>
    </w:p>
    <w:p w14:paraId="7FC7DC6B" w14:textId="77777777" w:rsidR="007455F1" w:rsidRDefault="007455F1" w:rsidP="007455F1">
      <w:pPr>
        <w:spacing w:after="0"/>
        <w:jc w:val="both"/>
        <w:rPr>
          <w:sz w:val="24"/>
          <w:szCs w:val="24"/>
        </w:rPr>
      </w:pPr>
    </w:p>
    <w:p w14:paraId="48C1DA5B" w14:textId="3ED16EBF" w:rsidR="005B48F2" w:rsidRPr="005B48F2" w:rsidRDefault="005B48F2" w:rsidP="007455F1">
      <w:pPr>
        <w:spacing w:after="0"/>
        <w:jc w:val="both"/>
        <w:rPr>
          <w:sz w:val="24"/>
          <w:szCs w:val="24"/>
        </w:rPr>
      </w:pPr>
      <w:r w:rsidRPr="005B48F2">
        <w:rPr>
          <w:sz w:val="24"/>
          <w:szCs w:val="24"/>
        </w:rPr>
        <w:t xml:space="preserve">The wonderful thing about Hyde from Jekyll’s perspective is that, while he </w:t>
      </w:r>
      <w:r w:rsidR="00BF7C80" w:rsidRPr="005B48F2">
        <w:rPr>
          <w:sz w:val="24"/>
          <w:szCs w:val="24"/>
        </w:rPr>
        <w:t>must</w:t>
      </w:r>
      <w:r w:rsidRPr="005B48F2">
        <w:rPr>
          <w:sz w:val="24"/>
          <w:szCs w:val="24"/>
        </w:rPr>
        <w:t xml:space="preserve"> remain a secret, there is no threat that he will be blackmailed for doing what he wants to do. Hyde has been created because Jekyll lives in a world where it is very easy to be blackmailed: he can’t go out openly and sleep with prostitutes or do things like gamble without worrying that someone might see </w:t>
      </w:r>
      <w:r w:rsidR="00BF7C80" w:rsidRPr="005B48F2">
        <w:rPr>
          <w:sz w:val="24"/>
          <w:szCs w:val="24"/>
        </w:rPr>
        <w:t>him,</w:t>
      </w:r>
      <w:r w:rsidRPr="005B48F2">
        <w:rPr>
          <w:sz w:val="24"/>
          <w:szCs w:val="24"/>
        </w:rPr>
        <w:t xml:space="preserve"> and he’ll get blackmailed as a result. In a world where people can do what they want, there would be no need for Hyde.  </w:t>
      </w:r>
    </w:p>
    <w:p w14:paraId="4FE2A562" w14:textId="77777777" w:rsidR="005B48F2" w:rsidRPr="005B48F2" w:rsidRDefault="005B48F2" w:rsidP="00834A1F">
      <w:pPr>
        <w:spacing w:after="0"/>
        <w:jc w:val="both"/>
        <w:rPr>
          <w:sz w:val="24"/>
          <w:szCs w:val="24"/>
        </w:rPr>
      </w:pPr>
    </w:p>
    <w:p w14:paraId="4AF48C57" w14:textId="22B8CA9C" w:rsidR="005B48F2" w:rsidRDefault="005B48F2" w:rsidP="00834A1F">
      <w:pPr>
        <w:spacing w:after="0"/>
        <w:jc w:val="both"/>
        <w:rPr>
          <w:sz w:val="24"/>
          <w:szCs w:val="24"/>
        </w:rPr>
      </w:pPr>
    </w:p>
    <w:p w14:paraId="264196D1" w14:textId="6DFE7832" w:rsidR="005B48F2" w:rsidRDefault="005B48F2" w:rsidP="00834A1F">
      <w:pPr>
        <w:spacing w:after="0"/>
        <w:jc w:val="both"/>
        <w:rPr>
          <w:sz w:val="24"/>
          <w:szCs w:val="24"/>
        </w:rPr>
      </w:pPr>
    </w:p>
    <w:p w14:paraId="56560894" w14:textId="3D93FDB1" w:rsidR="004F7707" w:rsidRDefault="004F7707" w:rsidP="00834A1F">
      <w:pPr>
        <w:spacing w:after="0"/>
        <w:jc w:val="both"/>
        <w:rPr>
          <w:sz w:val="24"/>
          <w:szCs w:val="24"/>
        </w:rPr>
      </w:pPr>
    </w:p>
    <w:p w14:paraId="717846AA" w14:textId="2E3BE005" w:rsidR="004F7707" w:rsidRDefault="004F7707" w:rsidP="00834A1F">
      <w:pPr>
        <w:spacing w:after="0"/>
        <w:jc w:val="both"/>
        <w:rPr>
          <w:sz w:val="24"/>
          <w:szCs w:val="24"/>
        </w:rPr>
      </w:pPr>
    </w:p>
    <w:p w14:paraId="4A0DE7D2" w14:textId="1283527C" w:rsidR="004F7707" w:rsidRDefault="004F7707" w:rsidP="00834A1F">
      <w:pPr>
        <w:spacing w:after="0"/>
        <w:jc w:val="both"/>
        <w:rPr>
          <w:sz w:val="24"/>
          <w:szCs w:val="24"/>
        </w:rPr>
      </w:pPr>
    </w:p>
    <w:p w14:paraId="530027CD" w14:textId="4803CB9F" w:rsidR="004F7707" w:rsidRDefault="004F7707" w:rsidP="00834A1F">
      <w:pPr>
        <w:spacing w:after="0"/>
        <w:jc w:val="both"/>
        <w:rPr>
          <w:sz w:val="24"/>
          <w:szCs w:val="24"/>
        </w:rPr>
      </w:pPr>
    </w:p>
    <w:p w14:paraId="54A77F08" w14:textId="38C141CE" w:rsidR="004F7707" w:rsidRDefault="004F7707" w:rsidP="00834A1F">
      <w:pPr>
        <w:spacing w:after="0"/>
        <w:jc w:val="both"/>
        <w:rPr>
          <w:sz w:val="24"/>
          <w:szCs w:val="24"/>
        </w:rPr>
      </w:pPr>
    </w:p>
    <w:p w14:paraId="690644E4" w14:textId="308DBC7D" w:rsidR="004F7707" w:rsidRDefault="004F7707" w:rsidP="00834A1F">
      <w:pPr>
        <w:spacing w:after="0"/>
        <w:jc w:val="both"/>
        <w:rPr>
          <w:sz w:val="24"/>
          <w:szCs w:val="24"/>
        </w:rPr>
      </w:pPr>
    </w:p>
    <w:p w14:paraId="4884E332" w14:textId="2D0CE290" w:rsidR="004F7707" w:rsidRDefault="004F7707" w:rsidP="00834A1F">
      <w:pPr>
        <w:spacing w:after="0"/>
        <w:jc w:val="both"/>
        <w:rPr>
          <w:sz w:val="24"/>
          <w:szCs w:val="24"/>
        </w:rPr>
      </w:pPr>
    </w:p>
    <w:p w14:paraId="625C6948" w14:textId="0E3FC720" w:rsidR="004F7707" w:rsidRDefault="004F7707" w:rsidP="00834A1F">
      <w:pPr>
        <w:spacing w:after="0"/>
        <w:jc w:val="both"/>
        <w:rPr>
          <w:sz w:val="24"/>
          <w:szCs w:val="24"/>
        </w:rPr>
      </w:pPr>
    </w:p>
    <w:p w14:paraId="3FC6D38B" w14:textId="49AE48D2" w:rsidR="004F7707" w:rsidRDefault="004F7707" w:rsidP="00834A1F">
      <w:pPr>
        <w:spacing w:after="0"/>
        <w:jc w:val="both"/>
        <w:rPr>
          <w:sz w:val="24"/>
          <w:szCs w:val="24"/>
        </w:rPr>
      </w:pPr>
    </w:p>
    <w:p w14:paraId="6CC11B53" w14:textId="4E1BFA1F" w:rsidR="004F7707" w:rsidRDefault="004F7707" w:rsidP="00CB615F">
      <w:pPr>
        <w:jc w:val="center"/>
        <w:rPr>
          <w:b/>
          <w:color w:val="00B050"/>
          <w:sz w:val="32"/>
          <w:szCs w:val="24"/>
        </w:rPr>
      </w:pPr>
      <w:r w:rsidRPr="00AA3FF7">
        <w:rPr>
          <w:b/>
          <w:color w:val="00B050"/>
          <w:sz w:val="32"/>
          <w:szCs w:val="24"/>
        </w:rPr>
        <w:t>Literary criticism – The unconscious</w:t>
      </w:r>
    </w:p>
    <w:p w14:paraId="22575DC4" w14:textId="77777777" w:rsidR="00CB615F" w:rsidRPr="00AA3FF7" w:rsidRDefault="00CB615F" w:rsidP="00CB615F">
      <w:pPr>
        <w:jc w:val="center"/>
        <w:rPr>
          <w:b/>
          <w:color w:val="00B050"/>
          <w:sz w:val="32"/>
          <w:szCs w:val="24"/>
        </w:rPr>
      </w:pPr>
    </w:p>
    <w:p w14:paraId="51746F9A" w14:textId="77777777" w:rsidR="004F7707" w:rsidRDefault="004F7707" w:rsidP="004F7707">
      <w:pPr>
        <w:jc w:val="both"/>
        <w:rPr>
          <w:sz w:val="24"/>
          <w:szCs w:val="24"/>
        </w:rPr>
      </w:pPr>
      <w:r w:rsidRPr="00AA3FF7">
        <w:rPr>
          <w:sz w:val="24"/>
          <w:szCs w:val="24"/>
        </w:rPr>
        <w:t xml:space="preserve">Stevenson was writing at a time when many philosophers and scientists were beginning to examine the role of dreams and the unconscious in influencing human behaviour. </w:t>
      </w:r>
    </w:p>
    <w:p w14:paraId="7AEA3E4F" w14:textId="259EF1F8" w:rsidR="004F7707" w:rsidRDefault="004F7707" w:rsidP="004F7707">
      <w:pPr>
        <w:jc w:val="both"/>
        <w:rPr>
          <w:sz w:val="24"/>
          <w:szCs w:val="24"/>
        </w:rPr>
      </w:pPr>
      <w:r w:rsidRPr="00AA3FF7">
        <w:rPr>
          <w:sz w:val="24"/>
          <w:szCs w:val="24"/>
        </w:rPr>
        <w:t xml:space="preserve">Many of the top writers, thinkers and scientists were fascinated by the realm of the ‘unconscious’. Krafft-Ebing’s Psychopathia Sexualis was published in 1886. For the first time, Krafft-Ebing’s work charted the different sorts of sexual desire, male and female, homosexual and heterosexual. While many of his views now would be regarded as offensive, at the time they were very progressive. Fundamentally, he began to uncover the role of sexuality in society, showing that these hidden desires are often battling with the conventional moral standards of the day. </w:t>
      </w:r>
      <w:r>
        <w:rPr>
          <w:sz w:val="24"/>
          <w:szCs w:val="24"/>
        </w:rPr>
        <w:t xml:space="preserve"> </w:t>
      </w:r>
      <w:r w:rsidRPr="00AA3FF7">
        <w:rPr>
          <w:sz w:val="24"/>
          <w:szCs w:val="24"/>
        </w:rPr>
        <w:t xml:space="preserve">Thus, like Stevenson, he suggests that man is a ‘dualistic’ creature, appearing respectable and pleasant, but </w:t>
      </w:r>
      <w:r w:rsidR="00BF7C80" w:rsidRPr="00AA3FF7">
        <w:rPr>
          <w:sz w:val="24"/>
          <w:szCs w:val="24"/>
        </w:rPr>
        <w:t>deep-down</w:t>
      </w:r>
      <w:r w:rsidRPr="00AA3FF7">
        <w:rPr>
          <w:sz w:val="24"/>
          <w:szCs w:val="24"/>
        </w:rPr>
        <w:t xml:space="preserve"> suffering from frustrated, repressed desires. </w:t>
      </w:r>
      <w:r>
        <w:rPr>
          <w:sz w:val="24"/>
          <w:szCs w:val="24"/>
        </w:rPr>
        <w:t xml:space="preserve"> </w:t>
      </w:r>
      <w:r w:rsidRPr="00AA3FF7">
        <w:rPr>
          <w:sz w:val="24"/>
          <w:szCs w:val="24"/>
        </w:rPr>
        <w:t xml:space="preserve">Sigmund Freud took these ideas a step further and proposed that sexual desire was the main motivation in life.  </w:t>
      </w:r>
    </w:p>
    <w:p w14:paraId="076554F7" w14:textId="77777777" w:rsidR="004F7707" w:rsidRDefault="004F7707" w:rsidP="004F7707">
      <w:pPr>
        <w:jc w:val="both"/>
        <w:rPr>
          <w:sz w:val="24"/>
          <w:szCs w:val="24"/>
        </w:rPr>
      </w:pPr>
      <w:r w:rsidRPr="00AA3FF7">
        <w:rPr>
          <w:sz w:val="24"/>
          <w:szCs w:val="24"/>
        </w:rPr>
        <w:t xml:space="preserve">In his book, The Interpretation of Dreams (1899), Freud explored this notion in some depth. He called dreams the “royal road to the unconscious”. This meant that dreams can tell us about the language of the unconscious. In particular, they can tell us about the desires we “repress” in our life. </w:t>
      </w:r>
      <w:r>
        <w:rPr>
          <w:sz w:val="24"/>
          <w:szCs w:val="24"/>
        </w:rPr>
        <w:t xml:space="preserve"> </w:t>
      </w:r>
      <w:r w:rsidRPr="00AA3FF7">
        <w:rPr>
          <w:sz w:val="24"/>
          <w:szCs w:val="24"/>
        </w:rPr>
        <w:t xml:space="preserve">Freud argued that the human mind was divided into three main components: </w:t>
      </w:r>
    </w:p>
    <w:p w14:paraId="5579295F" w14:textId="77777777" w:rsidR="004F7707" w:rsidRDefault="004F7707" w:rsidP="004F7707">
      <w:pPr>
        <w:pStyle w:val="ListParagraph"/>
        <w:numPr>
          <w:ilvl w:val="0"/>
          <w:numId w:val="8"/>
        </w:numPr>
        <w:jc w:val="both"/>
        <w:rPr>
          <w:sz w:val="24"/>
          <w:szCs w:val="24"/>
        </w:rPr>
      </w:pPr>
      <w:r w:rsidRPr="00AA3FF7">
        <w:rPr>
          <w:sz w:val="24"/>
          <w:szCs w:val="24"/>
        </w:rPr>
        <w:t xml:space="preserve">the ‘Super-Ego’, which is the part of the mind which “controls” you and makes you behave, </w:t>
      </w:r>
    </w:p>
    <w:p w14:paraId="243510B5" w14:textId="77777777" w:rsidR="004F7707" w:rsidRDefault="004F7707" w:rsidP="004F7707">
      <w:pPr>
        <w:pStyle w:val="ListParagraph"/>
        <w:numPr>
          <w:ilvl w:val="0"/>
          <w:numId w:val="8"/>
        </w:numPr>
        <w:jc w:val="both"/>
        <w:rPr>
          <w:sz w:val="24"/>
          <w:szCs w:val="24"/>
        </w:rPr>
      </w:pPr>
      <w:r w:rsidRPr="00AA3FF7">
        <w:rPr>
          <w:sz w:val="24"/>
          <w:szCs w:val="24"/>
        </w:rPr>
        <w:t xml:space="preserve">the “Id” which is the part that expresses pure desire, such as sexual desire, </w:t>
      </w:r>
    </w:p>
    <w:p w14:paraId="22CEB883" w14:textId="77777777" w:rsidR="004F7707" w:rsidRDefault="004F7707" w:rsidP="004F7707">
      <w:pPr>
        <w:pStyle w:val="ListParagraph"/>
        <w:numPr>
          <w:ilvl w:val="0"/>
          <w:numId w:val="8"/>
        </w:numPr>
        <w:jc w:val="both"/>
        <w:rPr>
          <w:sz w:val="24"/>
          <w:szCs w:val="24"/>
        </w:rPr>
      </w:pPr>
      <w:r w:rsidRPr="00AA3FF7">
        <w:rPr>
          <w:sz w:val="24"/>
          <w:szCs w:val="24"/>
        </w:rPr>
        <w:t xml:space="preserve">the ‘Ego’ tries to mediate or deal with the differing demands of the Id and the Super-Ego. </w:t>
      </w:r>
    </w:p>
    <w:p w14:paraId="6F893B60" w14:textId="77777777" w:rsidR="004F7707" w:rsidRDefault="004F7707" w:rsidP="004F7707">
      <w:pPr>
        <w:jc w:val="both"/>
        <w:rPr>
          <w:sz w:val="24"/>
          <w:szCs w:val="24"/>
        </w:rPr>
      </w:pPr>
    </w:p>
    <w:p w14:paraId="7EB7BE25" w14:textId="77777777" w:rsidR="004F7707" w:rsidRPr="00AA3FF7" w:rsidRDefault="004F7707" w:rsidP="004F7707">
      <w:pPr>
        <w:jc w:val="both"/>
        <w:rPr>
          <w:sz w:val="24"/>
          <w:szCs w:val="24"/>
        </w:rPr>
      </w:pPr>
      <w:r>
        <w:rPr>
          <w:sz w:val="24"/>
          <w:szCs w:val="24"/>
        </w:rPr>
        <w:t>Hyde</w:t>
      </w:r>
      <w:r w:rsidRPr="00AA3FF7">
        <w:rPr>
          <w:sz w:val="24"/>
          <w:szCs w:val="24"/>
        </w:rPr>
        <w:t xml:space="preserve"> is in many ways a literary embodiment of Freud’s ‘Id’.  It could be argued indeed that Hyde is a metaphor for the ‘unconscious’ of man: he is the ape-like creature that we would all rather hide from civilised society. </w:t>
      </w:r>
      <w:r>
        <w:rPr>
          <w:sz w:val="24"/>
          <w:szCs w:val="24"/>
        </w:rPr>
        <w:t xml:space="preserve"> </w:t>
      </w:r>
      <w:r w:rsidRPr="00AA3FF7">
        <w:rPr>
          <w:sz w:val="24"/>
          <w:szCs w:val="24"/>
        </w:rPr>
        <w:t>Thus, there is a powerful argument that the novel is very disturbing still because Hyde represents the unconscious in all of us.</w:t>
      </w:r>
    </w:p>
    <w:p w14:paraId="6A067D69" w14:textId="77777777" w:rsidR="004F7707" w:rsidRDefault="004F7707" w:rsidP="004F7707">
      <w:pPr>
        <w:jc w:val="both"/>
        <w:rPr>
          <w:sz w:val="24"/>
          <w:szCs w:val="24"/>
        </w:rPr>
      </w:pPr>
    </w:p>
    <w:p w14:paraId="16061B9C" w14:textId="77777777" w:rsidR="004F7707" w:rsidRPr="00AA3FF7" w:rsidRDefault="004F7707" w:rsidP="004F7707">
      <w:pPr>
        <w:jc w:val="both"/>
        <w:rPr>
          <w:b/>
          <w:color w:val="00B050"/>
          <w:sz w:val="24"/>
          <w:szCs w:val="24"/>
        </w:rPr>
      </w:pPr>
      <w:r w:rsidRPr="00AA3FF7">
        <w:rPr>
          <w:b/>
          <w:color w:val="00B050"/>
          <w:sz w:val="24"/>
          <w:szCs w:val="24"/>
        </w:rPr>
        <w:t>Henry Jekyll’s Full Statement of the Case – why does the statement flit between first and third person?</w:t>
      </w:r>
    </w:p>
    <w:p w14:paraId="035DE9D2" w14:textId="77777777" w:rsidR="004F7707" w:rsidRPr="00AA3FF7" w:rsidRDefault="004F7707" w:rsidP="004F7707">
      <w:pPr>
        <w:jc w:val="both"/>
        <w:rPr>
          <w:sz w:val="24"/>
          <w:szCs w:val="24"/>
        </w:rPr>
      </w:pPr>
      <w:r w:rsidRPr="00AA3FF7">
        <w:rPr>
          <w:sz w:val="24"/>
          <w:szCs w:val="24"/>
        </w:rPr>
        <w:t>One could see Hyde as an expression of Freud’s the “Id”: he is pure desire unchecked by the Ego or the Super-Ego, desire let off the leash, able to do exactly what it wants. Meanwhile, Dr Jekyll has a “Super-Ego”, a controlling, moralizing part of his mind, but it grows weaker as Hyde, the “Id” becomes stronger. In the middle, the real Jekyll, the “Ego” becomes hopelessly lost trying to deal with the competing demands of the Id and the Super-Ego.</w:t>
      </w:r>
      <w:r>
        <w:rPr>
          <w:sz w:val="24"/>
          <w:szCs w:val="24"/>
        </w:rPr>
        <w:t xml:space="preserve">  </w:t>
      </w:r>
    </w:p>
    <w:p w14:paraId="3033B76E" w14:textId="77777777" w:rsidR="004F7707" w:rsidRPr="00B2411C" w:rsidRDefault="004F7707" w:rsidP="004F7707">
      <w:pPr>
        <w:spacing w:line="276" w:lineRule="auto"/>
        <w:jc w:val="center"/>
        <w:rPr>
          <w:b/>
          <w:sz w:val="36"/>
        </w:rPr>
      </w:pPr>
      <w:r w:rsidRPr="00B2411C">
        <w:rPr>
          <w:b/>
          <w:sz w:val="36"/>
        </w:rPr>
        <w:t>Constructing your essay</w:t>
      </w:r>
    </w:p>
    <w:p w14:paraId="4B10B2AE" w14:textId="77777777" w:rsidR="004F7707" w:rsidRPr="00F8148C" w:rsidRDefault="004F7707" w:rsidP="004F7707">
      <w:pPr>
        <w:spacing w:line="276" w:lineRule="auto"/>
        <w:jc w:val="both"/>
        <w:rPr>
          <w:b/>
          <w:color w:val="00B050"/>
        </w:rPr>
      </w:pPr>
      <w:r w:rsidRPr="00F8148C">
        <w:rPr>
          <w:b/>
          <w:color w:val="00B050"/>
        </w:rPr>
        <w:t>Introduction:</w:t>
      </w:r>
    </w:p>
    <w:p w14:paraId="5AA38E22" w14:textId="77777777" w:rsidR="004F7707" w:rsidRDefault="004F7707" w:rsidP="004F7707">
      <w:pPr>
        <w:spacing w:line="276" w:lineRule="auto"/>
        <w:rPr>
          <w:rFonts w:cstheme="minorHAnsi"/>
          <w:color w:val="212121"/>
          <w:sz w:val="24"/>
          <w:szCs w:val="24"/>
        </w:rPr>
      </w:pPr>
      <w:r>
        <w:rPr>
          <w:rFonts w:cstheme="minorHAnsi"/>
          <w:i/>
          <w:color w:val="212121"/>
          <w:sz w:val="24"/>
          <w:szCs w:val="24"/>
        </w:rPr>
        <w:t>The Strange Case of Dr Jekyll and Mr Hyde</w:t>
      </w:r>
      <w:r w:rsidRPr="003B47A9">
        <w:rPr>
          <w:rFonts w:cstheme="minorHAnsi"/>
          <w:color w:val="212121"/>
          <w:sz w:val="24"/>
          <w:szCs w:val="24"/>
        </w:rPr>
        <w:t xml:space="preserve">, written by </w:t>
      </w:r>
      <w:r>
        <w:rPr>
          <w:rFonts w:cstheme="minorHAnsi"/>
          <w:color w:val="212121"/>
          <w:sz w:val="24"/>
          <w:szCs w:val="24"/>
        </w:rPr>
        <w:t>Robert Louis Stevenson</w:t>
      </w:r>
      <w:r w:rsidRPr="003B47A9">
        <w:rPr>
          <w:rFonts w:cstheme="minorHAnsi"/>
          <w:color w:val="212121"/>
          <w:sz w:val="24"/>
          <w:szCs w:val="24"/>
        </w:rPr>
        <w:t xml:space="preserve">, </w:t>
      </w:r>
      <w:r>
        <w:rPr>
          <w:rFonts w:cstheme="minorHAnsi"/>
          <w:color w:val="212121"/>
          <w:sz w:val="24"/>
          <w:szCs w:val="24"/>
        </w:rPr>
        <w:t>is an urban gothic tale of a scientist who separates the good and evil in man into two separate entities</w:t>
      </w:r>
      <w:r w:rsidRPr="003B47A9">
        <w:rPr>
          <w:rFonts w:cstheme="minorHAnsi"/>
          <w:color w:val="212121"/>
          <w:sz w:val="24"/>
          <w:szCs w:val="24"/>
        </w:rPr>
        <w:t xml:space="preserve">.  The </w:t>
      </w:r>
      <w:r>
        <w:rPr>
          <w:rFonts w:cstheme="minorHAnsi"/>
          <w:color w:val="212121"/>
          <w:sz w:val="24"/>
          <w:szCs w:val="24"/>
        </w:rPr>
        <w:t>novella</w:t>
      </w:r>
      <w:r w:rsidRPr="003B47A9">
        <w:rPr>
          <w:rFonts w:cstheme="minorHAnsi"/>
          <w:color w:val="212121"/>
          <w:sz w:val="24"/>
          <w:szCs w:val="24"/>
        </w:rPr>
        <w:t xml:space="preserve"> contains the key themes of </w:t>
      </w:r>
      <w:r>
        <w:rPr>
          <w:rFonts w:cstheme="minorHAnsi"/>
          <w:color w:val="212121"/>
          <w:sz w:val="24"/>
          <w:szCs w:val="24"/>
        </w:rPr>
        <w:t>duality, violence and repression</w:t>
      </w:r>
      <w:r w:rsidRPr="003B47A9">
        <w:rPr>
          <w:rFonts w:cstheme="minorHAnsi"/>
          <w:color w:val="212121"/>
          <w:sz w:val="24"/>
          <w:szCs w:val="24"/>
        </w:rPr>
        <w:t xml:space="preserve">.  The </w:t>
      </w:r>
      <w:r>
        <w:rPr>
          <w:rFonts w:cstheme="minorHAnsi"/>
          <w:color w:val="212121"/>
          <w:sz w:val="24"/>
          <w:szCs w:val="24"/>
        </w:rPr>
        <w:t>novella</w:t>
      </w:r>
      <w:r w:rsidRPr="003B47A9">
        <w:rPr>
          <w:rFonts w:cstheme="minorHAnsi"/>
          <w:color w:val="212121"/>
          <w:sz w:val="24"/>
          <w:szCs w:val="24"/>
        </w:rPr>
        <w:t xml:space="preserve"> is a tragedy and contains a warning tone</w:t>
      </w:r>
      <w:r>
        <w:rPr>
          <w:rFonts w:cstheme="minorHAnsi"/>
          <w:color w:val="212121"/>
          <w:sz w:val="24"/>
          <w:szCs w:val="24"/>
        </w:rPr>
        <w:t>.  The texts itself embeds a variety of narratives.</w:t>
      </w:r>
    </w:p>
    <w:p w14:paraId="4F908EC9" w14:textId="77777777" w:rsidR="004F7707" w:rsidRPr="00F8148C" w:rsidRDefault="004F7707" w:rsidP="004F7707">
      <w:pPr>
        <w:spacing w:line="276" w:lineRule="auto"/>
        <w:rPr>
          <w:rFonts w:cstheme="minorHAnsi"/>
          <w:color w:val="00B050"/>
          <w:sz w:val="24"/>
          <w:szCs w:val="24"/>
        </w:rPr>
      </w:pPr>
    </w:p>
    <w:p w14:paraId="77C28617" w14:textId="77777777" w:rsidR="004F7707" w:rsidRDefault="004F7707" w:rsidP="004F7707">
      <w:pPr>
        <w:spacing w:line="276" w:lineRule="auto"/>
      </w:pPr>
      <w:r w:rsidRPr="00F8148C">
        <w:rPr>
          <w:rFonts w:cstheme="minorHAnsi"/>
          <w:b/>
          <w:color w:val="00B050"/>
          <w:sz w:val="24"/>
          <w:szCs w:val="24"/>
        </w:rPr>
        <w:t>Key paragraph examples:</w:t>
      </w:r>
      <w:r w:rsidRPr="00EF4CEA">
        <w:rPr>
          <w:rFonts w:cstheme="minorHAnsi"/>
          <w:b/>
          <w:color w:val="212121"/>
          <w:sz w:val="24"/>
          <w:szCs w:val="24"/>
        </w:rPr>
        <w:br/>
      </w:r>
    </w:p>
    <w:p w14:paraId="3A0C1E1F" w14:textId="19D851A1" w:rsidR="004F7707" w:rsidRPr="00F8148C" w:rsidRDefault="00972018" w:rsidP="00972018">
      <w:pPr>
        <w:spacing w:after="0"/>
        <w:jc w:val="center"/>
        <w:rPr>
          <w:b/>
          <w:color w:val="00B050"/>
          <w:sz w:val="24"/>
          <w:szCs w:val="24"/>
        </w:rPr>
      </w:pPr>
      <w:r>
        <w:rPr>
          <w:b/>
          <w:color w:val="00B050"/>
          <w:sz w:val="24"/>
          <w:szCs w:val="24"/>
        </w:rPr>
        <w:t xml:space="preserve">Mystery and tension - </w:t>
      </w:r>
      <w:r>
        <w:t>appeared in 2018</w:t>
      </w:r>
    </w:p>
    <w:p w14:paraId="1373EDE4" w14:textId="77777777" w:rsidR="00CB615F" w:rsidRDefault="00CB615F" w:rsidP="004F7707">
      <w:pPr>
        <w:spacing w:after="0"/>
        <w:jc w:val="both"/>
        <w:rPr>
          <w:sz w:val="24"/>
          <w:szCs w:val="24"/>
        </w:rPr>
      </w:pPr>
    </w:p>
    <w:p w14:paraId="0AB8452A" w14:textId="235A5A66" w:rsidR="00CB615F" w:rsidRDefault="004F7707" w:rsidP="004F7707">
      <w:pPr>
        <w:spacing w:after="0"/>
        <w:jc w:val="both"/>
        <w:rPr>
          <w:sz w:val="24"/>
          <w:szCs w:val="24"/>
        </w:rPr>
      </w:pPr>
      <w:r w:rsidRPr="005B48F2">
        <w:rPr>
          <w:sz w:val="24"/>
          <w:szCs w:val="24"/>
        </w:rPr>
        <w:t xml:space="preserve">Stevenson uses fog in London to create an atmosphere of horror and claustrophobia. In ‘Search for Mr Hyde’ Utterson is described in this fashion: In the morning before office hours, at noon when business was plenty, and time scarce, at night under the face of the fogged city moon, by all lights and at all hours of solitude or concourse, the lawyer was to be found on his chosen post. Here the fog isn’t as bad as it becomes </w:t>
      </w:r>
      <w:r w:rsidR="00BF7C80" w:rsidRPr="005B48F2">
        <w:rPr>
          <w:sz w:val="24"/>
          <w:szCs w:val="24"/>
        </w:rPr>
        <w:t>later</w:t>
      </w:r>
      <w:r w:rsidRPr="005B48F2">
        <w:rPr>
          <w:sz w:val="24"/>
          <w:szCs w:val="24"/>
        </w:rPr>
        <w:t xml:space="preserve"> in the novel. </w:t>
      </w:r>
    </w:p>
    <w:p w14:paraId="33C70C72" w14:textId="77777777" w:rsidR="00CB615F" w:rsidRDefault="00CB615F" w:rsidP="004F7707">
      <w:pPr>
        <w:spacing w:after="0"/>
        <w:jc w:val="both"/>
        <w:rPr>
          <w:sz w:val="24"/>
          <w:szCs w:val="24"/>
        </w:rPr>
      </w:pPr>
    </w:p>
    <w:p w14:paraId="5265719B" w14:textId="11D245C2" w:rsidR="00CB615F" w:rsidRDefault="004F7707" w:rsidP="004F7707">
      <w:pPr>
        <w:spacing w:after="0"/>
        <w:jc w:val="both"/>
        <w:rPr>
          <w:sz w:val="24"/>
          <w:szCs w:val="24"/>
        </w:rPr>
      </w:pPr>
      <w:r w:rsidRPr="005B48F2">
        <w:rPr>
          <w:sz w:val="24"/>
          <w:szCs w:val="24"/>
        </w:rPr>
        <w:t xml:space="preserve">Utterson is represented as a man who is determined to find the truth in the fog, braving it at all hours of the day. The fog here is used not so much as a symbol but to create the atmosphere of Utterson’s lonely vigil. Later </w:t>
      </w:r>
      <w:r w:rsidR="00BF7C80" w:rsidRPr="005B48F2">
        <w:rPr>
          <w:sz w:val="24"/>
          <w:szCs w:val="24"/>
        </w:rPr>
        <w:t>on,</w:t>
      </w:r>
      <w:r w:rsidRPr="005B48F2">
        <w:rPr>
          <w:sz w:val="24"/>
          <w:szCs w:val="24"/>
        </w:rPr>
        <w:t xml:space="preserve"> though, the fog becomes more sinister. Just before the murder of Carew, the fog is described </w:t>
      </w:r>
      <w:r w:rsidR="00CB615F">
        <w:rPr>
          <w:sz w:val="24"/>
          <w:szCs w:val="24"/>
        </w:rPr>
        <w:t>to have “</w:t>
      </w:r>
      <w:r w:rsidRPr="005B48F2">
        <w:rPr>
          <w:sz w:val="24"/>
          <w:szCs w:val="24"/>
        </w:rPr>
        <w:t>rolled over the city in the small hours, the early part of the night was cloudless, and the lane, which the maid's window overlooked, was brilliantly lit by the full moon</w:t>
      </w:r>
      <w:r w:rsidR="00CB615F">
        <w:rPr>
          <w:sz w:val="24"/>
          <w:szCs w:val="24"/>
        </w:rPr>
        <w:t>”</w:t>
      </w:r>
      <w:r w:rsidRPr="005B48F2">
        <w:rPr>
          <w:sz w:val="24"/>
          <w:szCs w:val="24"/>
        </w:rPr>
        <w:t xml:space="preserve">. </w:t>
      </w:r>
      <w:r w:rsidR="00CB615F">
        <w:rPr>
          <w:sz w:val="24"/>
          <w:szCs w:val="24"/>
        </w:rPr>
        <w:t xml:space="preserve">  Stevenson thus creates a </w:t>
      </w:r>
      <w:r w:rsidRPr="005B48F2">
        <w:rPr>
          <w:sz w:val="24"/>
          <w:szCs w:val="24"/>
        </w:rPr>
        <w:t xml:space="preserve">mixed picture of London: it is a beautiful, cloudless night, lit by the full moon. The atmosphere makes the maid think of romance and her loved one, but the fog gives the night a sinister tinge as does the full moon on reflection because this is, of course, when madness is at its height. The word “lunacy” comes from the Latin word for moon “luna”: people believed that the full moon could cause madness. This is certainly what we see happening with Hyde who kills Carew for no good reason at all.  During the morning after the murder though, the atmosphere has changed completely. </w:t>
      </w:r>
    </w:p>
    <w:p w14:paraId="39382975" w14:textId="77777777" w:rsidR="00CB615F" w:rsidRDefault="00CB615F" w:rsidP="004F7707">
      <w:pPr>
        <w:spacing w:after="0"/>
        <w:jc w:val="both"/>
        <w:rPr>
          <w:sz w:val="24"/>
          <w:szCs w:val="24"/>
        </w:rPr>
      </w:pPr>
    </w:p>
    <w:p w14:paraId="250438E0" w14:textId="77777777" w:rsidR="00972018" w:rsidRDefault="004F7707" w:rsidP="004F7707">
      <w:pPr>
        <w:spacing w:after="0"/>
        <w:jc w:val="both"/>
        <w:rPr>
          <w:sz w:val="24"/>
          <w:szCs w:val="24"/>
        </w:rPr>
      </w:pPr>
      <w:r w:rsidRPr="005B48F2">
        <w:rPr>
          <w:sz w:val="24"/>
          <w:szCs w:val="24"/>
        </w:rPr>
        <w:t xml:space="preserve">In one of the most horrifying descriptions in the novel, Stevenson writes: </w:t>
      </w:r>
    </w:p>
    <w:p w14:paraId="51234D31" w14:textId="77777777" w:rsidR="00972018" w:rsidRPr="00972018" w:rsidRDefault="004F7707" w:rsidP="00972018">
      <w:pPr>
        <w:spacing w:after="0"/>
        <w:ind w:left="720"/>
        <w:jc w:val="both"/>
        <w:rPr>
          <w:i/>
          <w:sz w:val="24"/>
          <w:szCs w:val="24"/>
        </w:rPr>
      </w:pPr>
      <w:r w:rsidRPr="00972018">
        <w:rPr>
          <w:i/>
          <w:sz w:val="24"/>
          <w:szCs w:val="24"/>
        </w:rPr>
        <w:t xml:space="preserve">It was by this time about nine in the morning, and the first fog of the season. A great chocolate-coloured pall lowered over heaven, but the wind was continually charging and routing these embattled vapours; so that as the cab crawled from street to street, Mr. Utterson beheld a marvellous number of degrees and hues of twilight; for here it would be dark like the back-end of evening; and there would be a glow of a rich, lurid brown, like the light of some strange conflagration;  and here, for a moment, the fog would be quite broken up, and a haggard shaft of daylight would glance in between the swirling wreaths. </w:t>
      </w:r>
    </w:p>
    <w:p w14:paraId="1309326E" w14:textId="77777777" w:rsidR="00972018" w:rsidRDefault="00972018" w:rsidP="00972018">
      <w:pPr>
        <w:spacing w:after="0"/>
        <w:jc w:val="both"/>
        <w:rPr>
          <w:sz w:val="24"/>
          <w:szCs w:val="24"/>
        </w:rPr>
      </w:pPr>
      <w:r>
        <w:rPr>
          <w:sz w:val="24"/>
          <w:szCs w:val="24"/>
        </w:rPr>
        <w:t xml:space="preserve">Stevenson’s use of pathetic fallacy, where </w:t>
      </w:r>
      <w:r w:rsidR="004F7707" w:rsidRPr="005B48F2">
        <w:rPr>
          <w:sz w:val="24"/>
          <w:szCs w:val="24"/>
        </w:rPr>
        <w:t xml:space="preserve">the wind is surging violently around the city, reflecting the violence of Hyde, while the daylight is described as “haggard”, tired and ugly and defeated, which certainly reflects Utterson’s mood, and is symbolic of his desperation to find a solution to the Jekyll/Hyde problem. </w:t>
      </w:r>
      <w:r>
        <w:rPr>
          <w:sz w:val="24"/>
          <w:szCs w:val="24"/>
        </w:rPr>
        <w:t xml:space="preserve"> Interestingly,</w:t>
      </w:r>
      <w:r w:rsidR="004F7707" w:rsidRPr="005B48F2">
        <w:rPr>
          <w:sz w:val="24"/>
          <w:szCs w:val="24"/>
        </w:rPr>
        <w:t xml:space="preserve"> the darkness is “man-made” because the “chocolate-coloured pall” has almost certainly been created by the factories and chimneys in the city. The fact that this made-man smog is compared to a “pall” is important: a “pall” is the cloth put over a coffin during a funeral, thus suggesting that the city itself is a dead body with the pall thrown over it. Even though it is morning, it feels like the onset of night, or the “back-end of evening”, with the streets revealing lots of different twili</w:t>
      </w:r>
      <w:r>
        <w:rPr>
          <w:sz w:val="24"/>
          <w:szCs w:val="24"/>
        </w:rPr>
        <w:t>gh</w:t>
      </w:r>
      <w:r w:rsidR="004F7707" w:rsidRPr="005B48F2">
        <w:rPr>
          <w:sz w:val="24"/>
          <w:szCs w:val="24"/>
        </w:rPr>
        <w:t xml:space="preserve">t colours. </w:t>
      </w:r>
    </w:p>
    <w:p w14:paraId="53B730A7" w14:textId="77777777" w:rsidR="00972018" w:rsidRDefault="00972018" w:rsidP="00972018">
      <w:pPr>
        <w:spacing w:after="0"/>
        <w:jc w:val="both"/>
        <w:rPr>
          <w:sz w:val="24"/>
          <w:szCs w:val="24"/>
        </w:rPr>
      </w:pPr>
    </w:p>
    <w:p w14:paraId="60C358C2" w14:textId="77777777" w:rsidR="00972018" w:rsidRDefault="004F7707" w:rsidP="00972018">
      <w:pPr>
        <w:spacing w:after="0"/>
        <w:jc w:val="both"/>
        <w:rPr>
          <w:sz w:val="24"/>
          <w:szCs w:val="24"/>
        </w:rPr>
      </w:pPr>
      <w:r w:rsidRPr="005B48F2">
        <w:rPr>
          <w:sz w:val="24"/>
          <w:szCs w:val="24"/>
        </w:rPr>
        <w:t>While this is a nightmarish vision of the city, it is a rather marvellous one: this is more like the city of a nightmare or bad dream than a real one. In such a way, we could speculate that the fog and darkness symbolises a few different things here: it symbolises Utterson’s confusion and bewilderment, it symbolises the destructiveness of the modern city, it symbolises Hyde’s evil intent, but it also symbolises the ghastly, dream-like wonder of Hyde.</w:t>
      </w:r>
    </w:p>
    <w:p w14:paraId="0EDE64A2" w14:textId="77777777" w:rsidR="00972018" w:rsidRDefault="00972018" w:rsidP="00972018">
      <w:pPr>
        <w:spacing w:after="0"/>
        <w:jc w:val="both"/>
        <w:rPr>
          <w:sz w:val="24"/>
          <w:szCs w:val="24"/>
        </w:rPr>
      </w:pPr>
    </w:p>
    <w:p w14:paraId="1FFE83B0" w14:textId="3739268F" w:rsidR="00972018" w:rsidRDefault="00972018" w:rsidP="004F7707">
      <w:pPr>
        <w:spacing w:after="0"/>
        <w:jc w:val="both"/>
        <w:rPr>
          <w:sz w:val="24"/>
          <w:szCs w:val="24"/>
        </w:rPr>
      </w:pPr>
    </w:p>
    <w:p w14:paraId="268914A8" w14:textId="6352FBF4" w:rsidR="00972018" w:rsidRPr="00972018" w:rsidRDefault="00972018" w:rsidP="00972018">
      <w:pPr>
        <w:spacing w:after="0"/>
        <w:jc w:val="center"/>
        <w:rPr>
          <w:b/>
          <w:sz w:val="24"/>
          <w:szCs w:val="24"/>
        </w:rPr>
      </w:pPr>
      <w:r w:rsidRPr="00972018">
        <w:rPr>
          <w:b/>
          <w:color w:val="00B050"/>
          <w:sz w:val="24"/>
          <w:szCs w:val="24"/>
        </w:rPr>
        <w:t>Hyde as a violent character</w:t>
      </w:r>
      <w:r>
        <w:rPr>
          <w:b/>
          <w:color w:val="00B050"/>
          <w:sz w:val="24"/>
          <w:szCs w:val="24"/>
        </w:rPr>
        <w:t xml:space="preserve"> -</w:t>
      </w:r>
    </w:p>
    <w:p w14:paraId="0872CD43" w14:textId="77777777" w:rsidR="00972018" w:rsidRDefault="00972018" w:rsidP="004F7707">
      <w:pPr>
        <w:spacing w:after="0"/>
        <w:jc w:val="both"/>
        <w:rPr>
          <w:sz w:val="24"/>
          <w:szCs w:val="24"/>
        </w:rPr>
      </w:pPr>
    </w:p>
    <w:p w14:paraId="5C5B1778" w14:textId="77777777" w:rsidR="00972018" w:rsidRDefault="004F7707" w:rsidP="004F7707">
      <w:pPr>
        <w:spacing w:after="0"/>
        <w:jc w:val="both"/>
        <w:rPr>
          <w:sz w:val="24"/>
          <w:szCs w:val="24"/>
        </w:rPr>
      </w:pPr>
      <w:r w:rsidRPr="005B48F2">
        <w:rPr>
          <w:sz w:val="24"/>
          <w:szCs w:val="24"/>
        </w:rPr>
        <w:t xml:space="preserve">The novel was described by Stevenson as a “bogeyman” tale. In Hyde, Stevenson created the most horrifying “bogeyman” of all, the bogeyman that is within all of us: what we are like in our worst moments, a representation of our most despicable desires and hatreds. </w:t>
      </w:r>
    </w:p>
    <w:p w14:paraId="797F752D" w14:textId="77777777" w:rsidR="00972018" w:rsidRDefault="00972018" w:rsidP="004F7707">
      <w:pPr>
        <w:spacing w:after="0"/>
        <w:jc w:val="both"/>
        <w:rPr>
          <w:sz w:val="24"/>
          <w:szCs w:val="24"/>
        </w:rPr>
      </w:pPr>
    </w:p>
    <w:p w14:paraId="298B4F3F" w14:textId="77777777" w:rsidR="00972018" w:rsidRDefault="004F7707" w:rsidP="004F7707">
      <w:pPr>
        <w:spacing w:after="0"/>
        <w:jc w:val="both"/>
        <w:rPr>
          <w:sz w:val="24"/>
          <w:szCs w:val="24"/>
        </w:rPr>
      </w:pPr>
      <w:r w:rsidRPr="005B48F2">
        <w:rPr>
          <w:sz w:val="24"/>
          <w:szCs w:val="24"/>
        </w:rPr>
        <w:t xml:space="preserve">The idea of the novel began with Stevenson having a dream which was very similar to the one that he writes for Utterson in ‘Search for Mr Hyde’: </w:t>
      </w:r>
    </w:p>
    <w:p w14:paraId="3BAC0567" w14:textId="77777777" w:rsidR="00972018" w:rsidRPr="00972018" w:rsidRDefault="004F7707" w:rsidP="00972018">
      <w:pPr>
        <w:spacing w:after="0"/>
        <w:ind w:left="720"/>
        <w:jc w:val="both"/>
        <w:rPr>
          <w:i/>
          <w:sz w:val="24"/>
          <w:szCs w:val="24"/>
        </w:rPr>
      </w:pPr>
      <w:r w:rsidRPr="00972018">
        <w:rPr>
          <w:i/>
          <w:sz w:val="24"/>
          <w:szCs w:val="24"/>
        </w:rPr>
        <w:t xml:space="preserve">The figure in these two phases haunted the lawyer all night; and if at any time he dozed over, it was but to see it glide more stealthily through sleeping houses, or move the more swiftly and still the more swiftly, even to dizziness, through wider labyrinths of lamplighted city, and at every street corner crush a child and leave her screaming. And still the figure had no face by which he might know it; even in his dreams, it had no face, or one that baffled and melted before his eyes; </w:t>
      </w:r>
    </w:p>
    <w:p w14:paraId="1CF880CA" w14:textId="77777777" w:rsidR="00166C66" w:rsidRDefault="004F7707" w:rsidP="00972018">
      <w:pPr>
        <w:spacing w:after="0"/>
        <w:jc w:val="both"/>
        <w:rPr>
          <w:sz w:val="24"/>
          <w:szCs w:val="24"/>
        </w:rPr>
      </w:pPr>
      <w:r w:rsidRPr="005B48F2">
        <w:rPr>
          <w:sz w:val="24"/>
          <w:szCs w:val="24"/>
        </w:rPr>
        <w:t xml:space="preserve">The dream is truly nightmarish because it visualises two of our most common fears: that an adult would want to kill a child, and that a figure might be stalking over us while we are sleeping, which Utterson sees happening to Jekyll in his dream. </w:t>
      </w:r>
      <w:r w:rsidR="00972018">
        <w:rPr>
          <w:sz w:val="24"/>
          <w:szCs w:val="24"/>
        </w:rPr>
        <w:t>Moreover</w:t>
      </w:r>
      <w:r w:rsidRPr="005B48F2">
        <w:rPr>
          <w:sz w:val="24"/>
          <w:szCs w:val="24"/>
        </w:rPr>
        <w:t xml:space="preserve">, the figure has no “face” and when he does catch sight of it, it “melts” before his eyes. </w:t>
      </w:r>
    </w:p>
    <w:p w14:paraId="12E562B0" w14:textId="77777777" w:rsidR="00166C66" w:rsidRDefault="00166C66" w:rsidP="00972018">
      <w:pPr>
        <w:spacing w:after="0"/>
        <w:jc w:val="both"/>
        <w:rPr>
          <w:sz w:val="24"/>
          <w:szCs w:val="24"/>
        </w:rPr>
      </w:pPr>
    </w:p>
    <w:p w14:paraId="1463585C" w14:textId="77777777" w:rsidR="00166C66" w:rsidRDefault="004F7707" w:rsidP="00972018">
      <w:pPr>
        <w:spacing w:after="0"/>
        <w:jc w:val="both"/>
        <w:rPr>
          <w:sz w:val="24"/>
          <w:szCs w:val="24"/>
        </w:rPr>
      </w:pPr>
      <w:r w:rsidRPr="005B48F2">
        <w:rPr>
          <w:sz w:val="24"/>
          <w:szCs w:val="24"/>
        </w:rPr>
        <w:t xml:space="preserve">The bogeyman then is both human and not-human: he is shadowy and evil, he seems to have super-human powers to be here, there and everywhere, and he catches people at their most vulnerable, either by picking on children or while we are asleep. This bogeyman is more than a ghost: he is a symbol of our deepest fears. </w:t>
      </w:r>
    </w:p>
    <w:p w14:paraId="47F4C513" w14:textId="77777777" w:rsidR="00166C66" w:rsidRDefault="004F7707" w:rsidP="00972018">
      <w:pPr>
        <w:spacing w:after="0"/>
        <w:jc w:val="both"/>
        <w:rPr>
          <w:sz w:val="24"/>
          <w:szCs w:val="24"/>
        </w:rPr>
      </w:pPr>
      <w:r w:rsidRPr="005B48F2">
        <w:rPr>
          <w:sz w:val="24"/>
          <w:szCs w:val="24"/>
        </w:rPr>
        <w:t xml:space="preserve">Stevenson’s skill as a novelist is to reveal that the bogeyman though is not a monster that exists outside us, but actually is part and parcel of who we are. Hyde behaves like a psychotic as we see in the murder of Carew, </w:t>
      </w:r>
      <w:r w:rsidR="00166C66">
        <w:rPr>
          <w:sz w:val="24"/>
          <w:szCs w:val="24"/>
        </w:rPr>
        <w:t>a reflection that he mimics</w:t>
      </w:r>
      <w:r w:rsidRPr="005B48F2">
        <w:rPr>
          <w:sz w:val="24"/>
          <w:szCs w:val="24"/>
        </w:rPr>
        <w:t xml:space="preserve"> evolutionary ancestors, the apes: </w:t>
      </w:r>
    </w:p>
    <w:p w14:paraId="697FA26B" w14:textId="77777777" w:rsidR="00166C66" w:rsidRPr="00166C66" w:rsidRDefault="004F7707" w:rsidP="00166C66">
      <w:pPr>
        <w:spacing w:after="0"/>
        <w:ind w:left="720"/>
        <w:jc w:val="both"/>
        <w:rPr>
          <w:i/>
          <w:sz w:val="24"/>
          <w:szCs w:val="24"/>
        </w:rPr>
      </w:pPr>
      <w:r w:rsidRPr="00166C66">
        <w:rPr>
          <w:i/>
          <w:sz w:val="24"/>
          <w:szCs w:val="24"/>
        </w:rPr>
        <w:t xml:space="preserve">And next moment, with ape-like fury, he was trampling his victim under foot and hailing down a storm of blows, under which the bones were audibly shattered and the body jumped upon the roadway. </w:t>
      </w:r>
    </w:p>
    <w:p w14:paraId="30243433" w14:textId="6204278E" w:rsidR="00166C66" w:rsidRDefault="004F7707" w:rsidP="00166C66">
      <w:pPr>
        <w:spacing w:after="0"/>
        <w:jc w:val="both"/>
        <w:rPr>
          <w:sz w:val="24"/>
          <w:szCs w:val="24"/>
        </w:rPr>
      </w:pPr>
      <w:r w:rsidRPr="005B48F2">
        <w:rPr>
          <w:sz w:val="24"/>
          <w:szCs w:val="24"/>
        </w:rPr>
        <w:t xml:space="preserve">The description of Hyde as “ape-like” is </w:t>
      </w:r>
      <w:r w:rsidR="00BF7C80" w:rsidRPr="005B48F2">
        <w:rPr>
          <w:sz w:val="24"/>
          <w:szCs w:val="24"/>
        </w:rPr>
        <w:t>important and</w:t>
      </w:r>
      <w:r w:rsidRPr="005B48F2">
        <w:rPr>
          <w:sz w:val="24"/>
          <w:szCs w:val="24"/>
        </w:rPr>
        <w:t xml:space="preserve"> is imagery that is sustained throughout the novel: Hyde is merely who we used to be, an “ape”. He also is visibly child-like in this description: he stamps on Carew in the same way that a child might stamp on a toy, revelling in the sound of the toy shattering. </w:t>
      </w:r>
    </w:p>
    <w:p w14:paraId="4BF265C6" w14:textId="77777777" w:rsidR="00166C66" w:rsidRDefault="00166C66" w:rsidP="00166C66">
      <w:pPr>
        <w:spacing w:after="0"/>
        <w:jc w:val="both"/>
        <w:rPr>
          <w:sz w:val="24"/>
          <w:szCs w:val="24"/>
        </w:rPr>
      </w:pPr>
    </w:p>
    <w:p w14:paraId="39627F11" w14:textId="77777777" w:rsidR="00166C66" w:rsidRDefault="004F7707" w:rsidP="00166C66">
      <w:pPr>
        <w:spacing w:after="0"/>
        <w:jc w:val="both"/>
        <w:rPr>
          <w:sz w:val="24"/>
          <w:szCs w:val="24"/>
        </w:rPr>
      </w:pPr>
      <w:r w:rsidRPr="005B48F2">
        <w:rPr>
          <w:sz w:val="24"/>
          <w:szCs w:val="24"/>
        </w:rPr>
        <w:t xml:space="preserve">This sense that Hyde symbolises our inner-most natures is heightened and explored in Jekyll’s “Full Statement of the Case” when he recounts how he woke up one morning as Hyde: </w:t>
      </w:r>
    </w:p>
    <w:p w14:paraId="2AB1E844" w14:textId="77777777" w:rsidR="00166C66" w:rsidRDefault="004F7707" w:rsidP="00166C66">
      <w:pPr>
        <w:spacing w:after="0"/>
        <w:ind w:left="720"/>
        <w:jc w:val="both"/>
        <w:rPr>
          <w:sz w:val="24"/>
          <w:szCs w:val="24"/>
        </w:rPr>
      </w:pPr>
      <w:r w:rsidRPr="005B48F2">
        <w:rPr>
          <w:sz w:val="24"/>
          <w:szCs w:val="24"/>
        </w:rPr>
        <w:t xml:space="preserve">But the hand which I now saw, clearly enough, in the yellow light of a mid-London morning, lying half shut on the bedclothes, was lean, corded, knuckly, of a dusky pallor and thickly shaded with a swart growth of hair. It was the hand of Edward Hyde. </w:t>
      </w:r>
    </w:p>
    <w:p w14:paraId="5332D8D5" w14:textId="77777777" w:rsidR="00166C66" w:rsidRDefault="004F7707" w:rsidP="00166C66">
      <w:pPr>
        <w:spacing w:after="0"/>
        <w:jc w:val="both"/>
        <w:rPr>
          <w:sz w:val="24"/>
          <w:szCs w:val="24"/>
        </w:rPr>
      </w:pPr>
      <w:r w:rsidRPr="005B48F2">
        <w:rPr>
          <w:sz w:val="24"/>
          <w:szCs w:val="24"/>
        </w:rPr>
        <w:t xml:space="preserve">Here Stevenson develops the “ape-like” imagery by describing Hyde’s hand more or less as an “ape’s” hand, one which is hairy, muscly, “corded” and dark. This is a murderer’s hand, this is the bogeyman’s hand, and it is actually Jekyll’s, the supposedly respectable doctor who helps charitable causes.  </w:t>
      </w:r>
    </w:p>
    <w:p w14:paraId="250B72BB" w14:textId="77777777" w:rsidR="00166C66" w:rsidRDefault="00166C66" w:rsidP="00166C66">
      <w:pPr>
        <w:spacing w:after="0"/>
        <w:jc w:val="both"/>
        <w:rPr>
          <w:sz w:val="24"/>
          <w:szCs w:val="24"/>
        </w:rPr>
      </w:pPr>
    </w:p>
    <w:p w14:paraId="789CBD78" w14:textId="77777777" w:rsidR="00166C66" w:rsidRDefault="00166C66" w:rsidP="00166C66">
      <w:pPr>
        <w:spacing w:after="0"/>
        <w:jc w:val="both"/>
        <w:rPr>
          <w:sz w:val="24"/>
          <w:szCs w:val="24"/>
        </w:rPr>
      </w:pPr>
    </w:p>
    <w:p w14:paraId="7A0ED176" w14:textId="396A9556" w:rsidR="00166C66" w:rsidRPr="00166C66" w:rsidRDefault="00166C66" w:rsidP="00166C66">
      <w:pPr>
        <w:spacing w:after="0"/>
        <w:jc w:val="center"/>
        <w:rPr>
          <w:b/>
          <w:color w:val="00B050"/>
          <w:sz w:val="24"/>
          <w:szCs w:val="24"/>
        </w:rPr>
      </w:pPr>
      <w:r w:rsidRPr="00166C66">
        <w:rPr>
          <w:b/>
          <w:color w:val="00B050"/>
          <w:sz w:val="24"/>
          <w:szCs w:val="24"/>
        </w:rPr>
        <w:t>Appearance</w:t>
      </w:r>
    </w:p>
    <w:p w14:paraId="51D7BD79" w14:textId="77777777" w:rsidR="00166C66" w:rsidRDefault="00166C66" w:rsidP="00166C66">
      <w:pPr>
        <w:spacing w:after="0"/>
        <w:jc w:val="both"/>
        <w:rPr>
          <w:sz w:val="24"/>
          <w:szCs w:val="24"/>
        </w:rPr>
      </w:pPr>
    </w:p>
    <w:p w14:paraId="51E3BF51" w14:textId="77777777" w:rsidR="00166C66" w:rsidRDefault="004F7707" w:rsidP="00166C66">
      <w:pPr>
        <w:spacing w:after="0"/>
        <w:jc w:val="both"/>
        <w:rPr>
          <w:sz w:val="24"/>
          <w:szCs w:val="24"/>
        </w:rPr>
      </w:pPr>
      <w:r w:rsidRPr="005B48F2">
        <w:rPr>
          <w:sz w:val="24"/>
          <w:szCs w:val="24"/>
        </w:rPr>
        <w:t>Stevenson pays particular attention to how people look and make faces in this novel. His description of their expressions is a running motif, a repeated pattern of images which are used to convey the personality and hidden natures of the characters</w:t>
      </w:r>
      <w:r w:rsidR="00166C66">
        <w:rPr>
          <w:sz w:val="24"/>
          <w:szCs w:val="24"/>
        </w:rPr>
        <w:t xml:space="preserve">.  </w:t>
      </w:r>
    </w:p>
    <w:p w14:paraId="1892CDA1" w14:textId="77777777" w:rsidR="00166C66" w:rsidRDefault="00166C66" w:rsidP="00166C66">
      <w:pPr>
        <w:spacing w:after="0"/>
        <w:jc w:val="both"/>
        <w:rPr>
          <w:sz w:val="24"/>
          <w:szCs w:val="24"/>
        </w:rPr>
      </w:pPr>
    </w:p>
    <w:p w14:paraId="106BFB4A" w14:textId="0EF16174" w:rsidR="00166C66" w:rsidRDefault="00166C66" w:rsidP="00166C66">
      <w:pPr>
        <w:spacing w:after="0"/>
        <w:jc w:val="both"/>
        <w:rPr>
          <w:sz w:val="24"/>
          <w:szCs w:val="24"/>
        </w:rPr>
      </w:pPr>
      <w:r>
        <w:rPr>
          <w:sz w:val="24"/>
          <w:szCs w:val="24"/>
        </w:rPr>
        <w:t>O</w:t>
      </w:r>
      <w:r w:rsidR="004F7707" w:rsidRPr="005B48F2">
        <w:rPr>
          <w:sz w:val="24"/>
          <w:szCs w:val="24"/>
        </w:rPr>
        <w:t xml:space="preserve">ne of the first descriptions of Hyde, in ‘Story of the Door’. Enfield describes Hyde: </w:t>
      </w:r>
    </w:p>
    <w:p w14:paraId="3A2196C8" w14:textId="77777777" w:rsidR="00166C66" w:rsidRDefault="004F7707" w:rsidP="00166C66">
      <w:pPr>
        <w:spacing w:after="0"/>
        <w:ind w:left="720"/>
        <w:jc w:val="both"/>
        <w:rPr>
          <w:sz w:val="24"/>
          <w:szCs w:val="24"/>
        </w:rPr>
      </w:pPr>
      <w:r w:rsidRPr="005B48F2">
        <w:rPr>
          <w:sz w:val="24"/>
          <w:szCs w:val="24"/>
        </w:rPr>
        <w:t xml:space="preserve">there was the man in the middle, with a kind of black sneering coolness—frightened too, I could see that—but carrying it off, sir, really like Satan </w:t>
      </w:r>
    </w:p>
    <w:p w14:paraId="2B5F1332" w14:textId="77777777" w:rsidR="00166C66" w:rsidRDefault="004F7707" w:rsidP="00166C66">
      <w:pPr>
        <w:spacing w:after="0"/>
        <w:jc w:val="both"/>
        <w:rPr>
          <w:sz w:val="24"/>
          <w:szCs w:val="24"/>
        </w:rPr>
      </w:pPr>
      <w:r w:rsidRPr="005B48F2">
        <w:rPr>
          <w:sz w:val="24"/>
          <w:szCs w:val="24"/>
        </w:rPr>
        <w:t xml:space="preserve">The “black sneering coolness” is a suggestive description. The “black” is a manifestation of Hyde’s evil, the darkness of his soul, the “sneering” reveals Hyde’s contempt and dismissal of other people and their troubles, while the “coolness” suggests the way in which Hyde has no feelings of empathy. Hyde’s looks are in marked contrast to Jekyll’s, which are described here when Utterson brings up the matter of Hyde: </w:t>
      </w:r>
    </w:p>
    <w:p w14:paraId="5E84C532" w14:textId="77777777" w:rsidR="00166C66" w:rsidRDefault="004F7707" w:rsidP="00166C66">
      <w:pPr>
        <w:spacing w:after="0"/>
        <w:ind w:left="720"/>
        <w:jc w:val="both"/>
        <w:rPr>
          <w:sz w:val="24"/>
          <w:szCs w:val="24"/>
        </w:rPr>
      </w:pPr>
      <w:r w:rsidRPr="00166C66">
        <w:rPr>
          <w:i/>
          <w:sz w:val="24"/>
          <w:szCs w:val="24"/>
        </w:rPr>
        <w:t>The large handsome face of Dr. Jekyll grew pale to the very lips, and there came a blackness about his eyes. "I do not care to hear more," said he. "This is a matter I thought we had agreed to drop."</w:t>
      </w:r>
      <w:r w:rsidRPr="005B48F2">
        <w:rPr>
          <w:sz w:val="24"/>
          <w:szCs w:val="24"/>
        </w:rPr>
        <w:t xml:space="preserve"> </w:t>
      </w:r>
    </w:p>
    <w:p w14:paraId="6BAFBD3F" w14:textId="049EB2F0" w:rsidR="00166C66" w:rsidRDefault="004F7707" w:rsidP="00166C66">
      <w:pPr>
        <w:spacing w:after="0"/>
        <w:jc w:val="both"/>
        <w:rPr>
          <w:sz w:val="24"/>
          <w:szCs w:val="24"/>
        </w:rPr>
      </w:pPr>
      <w:r w:rsidRPr="005B48F2">
        <w:rPr>
          <w:sz w:val="24"/>
          <w:szCs w:val="24"/>
        </w:rPr>
        <w:t xml:space="preserve">Jekyll is not ugly or deformed like </w:t>
      </w:r>
      <w:r w:rsidR="00BF7C80" w:rsidRPr="005B48F2">
        <w:rPr>
          <w:sz w:val="24"/>
          <w:szCs w:val="24"/>
        </w:rPr>
        <w:t>Hyde but</w:t>
      </w:r>
      <w:r w:rsidRPr="005B48F2">
        <w:rPr>
          <w:sz w:val="24"/>
          <w:szCs w:val="24"/>
        </w:rPr>
        <w:t xml:space="preserve"> has a “large handsome face”: this suggests someone who is successful, wealthy, and high up on the evolutionary scale, a successful manifestation of the species. However, we see intimations of Hyde in the description of him when the name of Hyde is mentioned because a “blackness” comes about his eyes. This is the same blackness we saw when Hyde was challenged about trampling upon the little girl. </w:t>
      </w:r>
      <w:r w:rsidR="00BF7C80" w:rsidRPr="005B48F2">
        <w:rPr>
          <w:sz w:val="24"/>
          <w:szCs w:val="24"/>
        </w:rPr>
        <w:t>Thus,</w:t>
      </w:r>
      <w:r w:rsidRPr="005B48F2">
        <w:rPr>
          <w:sz w:val="24"/>
          <w:szCs w:val="24"/>
        </w:rPr>
        <w:t xml:space="preserve"> we can see that Stevenson is possibly challenging the thinkers of his day, such as Lombroso, who believed you could tell whether someone was a criminal by their physical features: Jekyll doesn’t look like a criminal at all. </w:t>
      </w:r>
      <w:r w:rsidR="00166C66">
        <w:rPr>
          <w:sz w:val="24"/>
          <w:szCs w:val="24"/>
        </w:rPr>
        <w:t xml:space="preserve"> </w:t>
      </w:r>
      <w:r w:rsidRPr="005B48F2">
        <w:rPr>
          <w:sz w:val="24"/>
          <w:szCs w:val="24"/>
        </w:rPr>
        <w:t xml:space="preserve">However, at times, his expressions reveal his inner-most blackness; it is not his immediate looks that give him away, but his behaviour. </w:t>
      </w:r>
    </w:p>
    <w:p w14:paraId="10DBABA5" w14:textId="77777777" w:rsidR="00166C66" w:rsidRDefault="00166C66" w:rsidP="00166C66">
      <w:pPr>
        <w:spacing w:after="0"/>
        <w:jc w:val="both"/>
        <w:rPr>
          <w:sz w:val="24"/>
          <w:szCs w:val="24"/>
        </w:rPr>
      </w:pPr>
    </w:p>
    <w:p w14:paraId="084D6C00" w14:textId="5BB90BAE" w:rsidR="00166C66" w:rsidRDefault="00166C66" w:rsidP="00166C66">
      <w:pPr>
        <w:spacing w:after="0"/>
        <w:jc w:val="both"/>
        <w:rPr>
          <w:sz w:val="24"/>
          <w:szCs w:val="24"/>
        </w:rPr>
      </w:pPr>
      <w:r>
        <w:rPr>
          <w:sz w:val="24"/>
          <w:szCs w:val="24"/>
        </w:rPr>
        <w:t>As the novel develops</w:t>
      </w:r>
      <w:r w:rsidR="004F7707" w:rsidRPr="005B48F2">
        <w:rPr>
          <w:sz w:val="24"/>
          <w:szCs w:val="24"/>
        </w:rPr>
        <w:t xml:space="preserve">, after the murder of Carew, Jekyll’s looks are described again in ‘Incident at the Window’. Jekyll is sits talking to Enfield and Utterson from his window when </w:t>
      </w:r>
      <w:r>
        <w:rPr>
          <w:sz w:val="24"/>
          <w:szCs w:val="24"/>
        </w:rPr>
        <w:t>he begins to transform:</w:t>
      </w:r>
    </w:p>
    <w:p w14:paraId="10CBA467" w14:textId="77777777" w:rsidR="00166C66" w:rsidRDefault="004F7707" w:rsidP="00166C66">
      <w:pPr>
        <w:spacing w:after="0"/>
        <w:ind w:left="720"/>
        <w:jc w:val="both"/>
        <w:rPr>
          <w:sz w:val="24"/>
          <w:szCs w:val="24"/>
        </w:rPr>
      </w:pPr>
      <w:r w:rsidRPr="005B48F2">
        <w:rPr>
          <w:sz w:val="24"/>
          <w:szCs w:val="24"/>
        </w:rPr>
        <w:t xml:space="preserve">"That is just what I was about to venture to propose," returned the doctor with a smile. But the words were hardly uttered, before the smile was struck out of his face and succeeded by an expression of such abject terror and despair, as froze the very blood of the two gentlemen below. </w:t>
      </w:r>
    </w:p>
    <w:p w14:paraId="75164297" w14:textId="77777777" w:rsidR="00166C66" w:rsidRDefault="004F7707" w:rsidP="00166C66">
      <w:pPr>
        <w:spacing w:after="0"/>
        <w:jc w:val="both"/>
        <w:rPr>
          <w:sz w:val="24"/>
          <w:szCs w:val="24"/>
        </w:rPr>
      </w:pPr>
      <w:r w:rsidRPr="005B48F2">
        <w:rPr>
          <w:sz w:val="24"/>
          <w:szCs w:val="24"/>
        </w:rPr>
        <w:t xml:space="preserve">Jekyll’s expression of “abject terror and despair” deeply affects Enfield and Utterson who are looking at him, freezing their blood. </w:t>
      </w:r>
      <w:r w:rsidR="00166C66">
        <w:rPr>
          <w:sz w:val="24"/>
          <w:szCs w:val="24"/>
        </w:rPr>
        <w:t xml:space="preserve"> The reader</w:t>
      </w:r>
      <w:r w:rsidRPr="005B48F2">
        <w:rPr>
          <w:sz w:val="24"/>
          <w:szCs w:val="24"/>
        </w:rPr>
        <w:t xml:space="preserve"> later </w:t>
      </w:r>
      <w:r w:rsidR="00166C66">
        <w:rPr>
          <w:sz w:val="24"/>
          <w:szCs w:val="24"/>
        </w:rPr>
        <w:t>realises</w:t>
      </w:r>
      <w:r w:rsidRPr="005B48F2">
        <w:rPr>
          <w:sz w:val="24"/>
          <w:szCs w:val="24"/>
        </w:rPr>
        <w:t xml:space="preserve"> that Jekyll is aware that he is about to turn into Hyde again and that he has no choice over the matter. The expression on his face reveals how powerless he is, and how he has become a victim of his own experiment. </w:t>
      </w:r>
    </w:p>
    <w:p w14:paraId="58C4A6AE" w14:textId="77777777" w:rsidR="00166C66" w:rsidRDefault="00166C66" w:rsidP="00166C66">
      <w:pPr>
        <w:spacing w:after="0"/>
        <w:jc w:val="both"/>
        <w:rPr>
          <w:sz w:val="24"/>
          <w:szCs w:val="24"/>
        </w:rPr>
      </w:pPr>
    </w:p>
    <w:p w14:paraId="220F897D" w14:textId="77777777" w:rsidR="00166C66" w:rsidRDefault="004F7707" w:rsidP="00166C66">
      <w:pPr>
        <w:spacing w:after="0"/>
        <w:jc w:val="both"/>
        <w:rPr>
          <w:sz w:val="24"/>
          <w:szCs w:val="24"/>
        </w:rPr>
      </w:pPr>
      <w:r w:rsidRPr="005B48F2">
        <w:rPr>
          <w:sz w:val="24"/>
          <w:szCs w:val="24"/>
        </w:rPr>
        <w:t xml:space="preserve">Stevenson uses the description of the expression to heighten both mystery and horror at this moment in the novel, as he has done before when he described Jekyll’s “blackness about the eyes” because </w:t>
      </w:r>
      <w:r w:rsidR="00166C66">
        <w:rPr>
          <w:sz w:val="24"/>
          <w:szCs w:val="24"/>
        </w:rPr>
        <w:t>the reader</w:t>
      </w:r>
      <w:r w:rsidRPr="005B48F2">
        <w:rPr>
          <w:sz w:val="24"/>
          <w:szCs w:val="24"/>
        </w:rPr>
        <w:t xml:space="preserve"> never quite know</w:t>
      </w:r>
      <w:r w:rsidR="00166C66">
        <w:rPr>
          <w:sz w:val="24"/>
          <w:szCs w:val="24"/>
        </w:rPr>
        <w:t>s</w:t>
      </w:r>
      <w:r w:rsidRPr="005B48F2">
        <w:rPr>
          <w:sz w:val="24"/>
          <w:szCs w:val="24"/>
        </w:rPr>
        <w:t xml:space="preserve"> why, at this point, Jekyll is looking this way.  </w:t>
      </w:r>
    </w:p>
    <w:p w14:paraId="1155EE53" w14:textId="77777777" w:rsidR="00166C66" w:rsidRDefault="00166C66" w:rsidP="00166C66">
      <w:pPr>
        <w:spacing w:after="0"/>
        <w:jc w:val="both"/>
        <w:rPr>
          <w:sz w:val="24"/>
          <w:szCs w:val="24"/>
        </w:rPr>
      </w:pPr>
    </w:p>
    <w:p w14:paraId="36191270" w14:textId="77777777" w:rsidR="00166C66" w:rsidRDefault="004F7707" w:rsidP="00166C66">
      <w:pPr>
        <w:spacing w:after="0"/>
        <w:jc w:val="both"/>
        <w:rPr>
          <w:sz w:val="24"/>
          <w:szCs w:val="24"/>
        </w:rPr>
      </w:pPr>
      <w:r w:rsidRPr="005B48F2">
        <w:rPr>
          <w:sz w:val="24"/>
          <w:szCs w:val="24"/>
        </w:rPr>
        <w:t xml:space="preserve">In ‘Remarkable Incident of Dr Lanyon’, we learn about the change that has happened to Lanyon’s looks: </w:t>
      </w:r>
    </w:p>
    <w:p w14:paraId="44B64B0B" w14:textId="77777777" w:rsidR="00166C66" w:rsidRDefault="004F7707" w:rsidP="00166C66">
      <w:pPr>
        <w:spacing w:after="0"/>
        <w:ind w:left="720"/>
        <w:jc w:val="both"/>
        <w:rPr>
          <w:sz w:val="24"/>
          <w:szCs w:val="24"/>
        </w:rPr>
      </w:pPr>
      <w:r w:rsidRPr="005B48F2">
        <w:rPr>
          <w:sz w:val="24"/>
          <w:szCs w:val="24"/>
        </w:rPr>
        <w:t xml:space="preserve">He had his death-warrant written legibly upon his face. The rosy man had grown pale; his flesh had fallen away; he was visibly balder and older; and yet it was not so much these tokens of a swift physical decay that arrested the lawyer's notice, as a look in the eye and quality of manner that seemed to testify to some deep-seated terror of the mind. </w:t>
      </w:r>
    </w:p>
    <w:p w14:paraId="3ED94CE5" w14:textId="77777777" w:rsidR="00945365" w:rsidRDefault="00945365" w:rsidP="00166C66">
      <w:pPr>
        <w:spacing w:after="0"/>
        <w:jc w:val="both"/>
        <w:rPr>
          <w:sz w:val="24"/>
          <w:szCs w:val="24"/>
        </w:rPr>
      </w:pPr>
      <w:r>
        <w:rPr>
          <w:sz w:val="24"/>
          <w:szCs w:val="24"/>
        </w:rPr>
        <w:t>The</w:t>
      </w:r>
      <w:r w:rsidR="004F7707" w:rsidRPr="005B48F2">
        <w:rPr>
          <w:sz w:val="24"/>
          <w:szCs w:val="24"/>
        </w:rPr>
        <w:t xml:space="preserve"> contrasts </w:t>
      </w:r>
      <w:r>
        <w:rPr>
          <w:sz w:val="24"/>
          <w:szCs w:val="24"/>
        </w:rPr>
        <w:t xml:space="preserve">made </w:t>
      </w:r>
      <w:r w:rsidR="004F7707" w:rsidRPr="005B48F2">
        <w:rPr>
          <w:sz w:val="24"/>
          <w:szCs w:val="24"/>
        </w:rPr>
        <w:t>between how Lanyon used to appear and how he appears now that he has learned the truth about Jekyll</w:t>
      </w:r>
      <w:r>
        <w:rPr>
          <w:sz w:val="24"/>
          <w:szCs w:val="24"/>
        </w:rPr>
        <w:t xml:space="preserve"> reflects the true horror of what he witnessed. </w:t>
      </w:r>
      <w:r w:rsidR="004F7707" w:rsidRPr="005B48F2">
        <w:rPr>
          <w:sz w:val="24"/>
          <w:szCs w:val="24"/>
        </w:rPr>
        <w:t xml:space="preserve"> His “rosy” or healthy complexion has become “pale”, his “flesh had fallen away”, his hair has fallen out and he looks older. However, as with Jekyll, it is not so much how he looks which is the most important thing but the way his eyes reveal a “deep-seated terror of the mind”. </w:t>
      </w:r>
      <w:r>
        <w:rPr>
          <w:sz w:val="24"/>
          <w:szCs w:val="24"/>
        </w:rPr>
        <w:t xml:space="preserve">  </w:t>
      </w:r>
      <w:r w:rsidR="004F7707" w:rsidRPr="005B48F2">
        <w:rPr>
          <w:sz w:val="24"/>
          <w:szCs w:val="24"/>
        </w:rPr>
        <w:t xml:space="preserve">This terror is in contrast to the blackness about Jekyll’s eyes: Lanyon has seen Jekyll/Hyde’s blackness and it has terrified him. He is in a worse state than Jekyll in the ‘Incident of the Window’. </w:t>
      </w:r>
    </w:p>
    <w:p w14:paraId="74D29502" w14:textId="77777777" w:rsidR="00945365" w:rsidRDefault="00945365" w:rsidP="00166C66">
      <w:pPr>
        <w:spacing w:after="0"/>
        <w:jc w:val="both"/>
        <w:rPr>
          <w:sz w:val="24"/>
          <w:szCs w:val="24"/>
        </w:rPr>
      </w:pPr>
    </w:p>
    <w:p w14:paraId="320B3101" w14:textId="77777777" w:rsidR="00945365" w:rsidRDefault="004F7707" w:rsidP="00166C66">
      <w:pPr>
        <w:spacing w:after="0"/>
        <w:jc w:val="both"/>
        <w:rPr>
          <w:sz w:val="24"/>
          <w:szCs w:val="24"/>
        </w:rPr>
      </w:pPr>
      <w:r w:rsidRPr="005B48F2">
        <w:rPr>
          <w:sz w:val="24"/>
          <w:szCs w:val="24"/>
        </w:rPr>
        <w:t xml:space="preserve">Stevenson uses this description to heighten the mystery of the novel because at this point </w:t>
      </w:r>
      <w:r w:rsidR="00945365">
        <w:rPr>
          <w:sz w:val="24"/>
          <w:szCs w:val="24"/>
        </w:rPr>
        <w:t>the reader doesn’t</w:t>
      </w:r>
      <w:r w:rsidRPr="005B48F2">
        <w:rPr>
          <w:sz w:val="24"/>
          <w:szCs w:val="24"/>
        </w:rPr>
        <w:t xml:space="preserve"> know exactly what Lanyon knows. There is a real sense of pathos as well because it is terrible to see such a successful, happy man brought down so low. Thus, the reader, who had very little </w:t>
      </w:r>
      <w:r w:rsidR="00945365">
        <w:rPr>
          <w:sz w:val="24"/>
          <w:szCs w:val="24"/>
        </w:rPr>
        <w:t xml:space="preserve">connection and empathy </w:t>
      </w:r>
      <w:r w:rsidRPr="005B48F2">
        <w:rPr>
          <w:sz w:val="24"/>
          <w:szCs w:val="24"/>
        </w:rPr>
        <w:t xml:space="preserve">for the pompous Lanyon at the beginning of the novel, now do.  </w:t>
      </w:r>
    </w:p>
    <w:p w14:paraId="78FDBE7C" w14:textId="77777777" w:rsidR="00945365" w:rsidRDefault="00945365" w:rsidP="00166C66">
      <w:pPr>
        <w:spacing w:after="0"/>
        <w:jc w:val="both"/>
        <w:rPr>
          <w:sz w:val="24"/>
          <w:szCs w:val="24"/>
        </w:rPr>
      </w:pPr>
    </w:p>
    <w:p w14:paraId="46793AAB" w14:textId="3861BFCE" w:rsidR="00945365" w:rsidRDefault="00945365" w:rsidP="00166C66">
      <w:pPr>
        <w:spacing w:after="0"/>
        <w:jc w:val="both"/>
        <w:rPr>
          <w:sz w:val="24"/>
          <w:szCs w:val="24"/>
        </w:rPr>
      </w:pPr>
      <w:r>
        <w:rPr>
          <w:sz w:val="24"/>
          <w:szCs w:val="24"/>
        </w:rPr>
        <w:t xml:space="preserve">Significantly, </w:t>
      </w:r>
      <w:r w:rsidR="004F7707" w:rsidRPr="005B48F2">
        <w:rPr>
          <w:sz w:val="24"/>
          <w:szCs w:val="24"/>
        </w:rPr>
        <w:t xml:space="preserve">the description which Jekyll gives when he first sees </w:t>
      </w:r>
      <w:r>
        <w:rPr>
          <w:sz w:val="24"/>
          <w:szCs w:val="24"/>
        </w:rPr>
        <w:t xml:space="preserve">Hyde is very </w:t>
      </w:r>
      <w:r w:rsidR="004F7707" w:rsidRPr="005B48F2">
        <w:rPr>
          <w:sz w:val="24"/>
          <w:szCs w:val="24"/>
        </w:rPr>
        <w:t xml:space="preserve">different to other people: </w:t>
      </w:r>
    </w:p>
    <w:p w14:paraId="659C3EB8" w14:textId="77777777" w:rsidR="00945365" w:rsidRDefault="004F7707" w:rsidP="00945365">
      <w:pPr>
        <w:spacing w:after="0"/>
        <w:ind w:left="720"/>
        <w:jc w:val="both"/>
        <w:rPr>
          <w:sz w:val="24"/>
          <w:szCs w:val="24"/>
        </w:rPr>
      </w:pPr>
      <w:r w:rsidRPr="005B48F2">
        <w:rPr>
          <w:sz w:val="24"/>
          <w:szCs w:val="24"/>
        </w:rPr>
        <w:t xml:space="preserve">Again, in the course of my life, which had been, after all, nine tenths a life of effort, virtue and control, it had been much less exercised and much less exhausted. And hence, as I think, it came about that Edward Hyde was so much smaller, slighter and younger than Henry Jekyll. Even as good shone upon the countenance of the one, evil was written broadly and plainly on the face of the other. Evil besides (which I must still believe to be the lethal side of man) had left on that body an imprint of deformity and decay. And yet when I looked upon that ugly idol in the glass, I was conscious of no repugnance , rather of a leap of welcome. This, too, was myself. It seemed natural and human. In my eyes it bore a livelier image of the spirit, it seemed more express and single, than the imperfect and divided countenance I had been hitherto accustomed to call mine. And in so far I was doubtless right. I have observed that when I wore the semblance of Edward Hyde, none could come near to me at first without a visible misgiving of the flesh. This, as I take it, was because all human beings, as we meet them, are commingled out of good and evil: and Edward Hyde, alone in the ranks of mankind, was pure evil. </w:t>
      </w:r>
    </w:p>
    <w:p w14:paraId="1DA5DD9C" w14:textId="77777777" w:rsidR="00945365" w:rsidRDefault="004F7707" w:rsidP="00945365">
      <w:pPr>
        <w:spacing w:after="0"/>
        <w:jc w:val="both"/>
        <w:rPr>
          <w:sz w:val="24"/>
          <w:szCs w:val="24"/>
        </w:rPr>
      </w:pPr>
      <w:r w:rsidRPr="005B48F2">
        <w:rPr>
          <w:sz w:val="24"/>
          <w:szCs w:val="24"/>
        </w:rPr>
        <w:t xml:space="preserve">It is fascinating to see that when Jekyll sees Hyde he feels not “repugnance” but a “leap of welcome”. He realises that Hyde is “I”. Jekyll knows that Hyde is ugly but thinks that Hyde reveals a “livelier image of the spirit”, the face seems more “express” – i.e. quicker – and “single” – i.e. purposeful – than his face which was “imperfect” and “divided”. </w:t>
      </w:r>
      <w:r w:rsidR="00945365">
        <w:rPr>
          <w:sz w:val="24"/>
          <w:szCs w:val="24"/>
        </w:rPr>
        <w:t xml:space="preserve"> </w:t>
      </w:r>
      <w:r w:rsidRPr="005B48F2">
        <w:rPr>
          <w:sz w:val="24"/>
          <w:szCs w:val="24"/>
        </w:rPr>
        <w:t>In Jekyll’s view his face conveys</w:t>
      </w:r>
      <w:r w:rsidR="00945365">
        <w:rPr>
          <w:sz w:val="24"/>
          <w:szCs w:val="24"/>
        </w:rPr>
        <w:t xml:space="preserve"> </w:t>
      </w:r>
      <w:r w:rsidRPr="005B48F2">
        <w:rPr>
          <w:sz w:val="24"/>
          <w:szCs w:val="24"/>
        </w:rPr>
        <w:t xml:space="preserve">“dividedness”; it shows complexity while Hyde’s face is “single” or simple in its purpose. </w:t>
      </w:r>
    </w:p>
    <w:p w14:paraId="747FFED2" w14:textId="77777777" w:rsidR="00945365" w:rsidRDefault="00945365" w:rsidP="00945365">
      <w:pPr>
        <w:spacing w:after="0"/>
        <w:jc w:val="both"/>
        <w:rPr>
          <w:sz w:val="24"/>
          <w:szCs w:val="24"/>
        </w:rPr>
      </w:pPr>
    </w:p>
    <w:p w14:paraId="0D8334DE" w14:textId="473BC8E5" w:rsidR="00945365" w:rsidRDefault="004F7707" w:rsidP="00945365">
      <w:pPr>
        <w:spacing w:after="0"/>
        <w:jc w:val="both"/>
        <w:rPr>
          <w:sz w:val="24"/>
          <w:szCs w:val="24"/>
        </w:rPr>
      </w:pPr>
      <w:r w:rsidRPr="005B48F2">
        <w:rPr>
          <w:sz w:val="24"/>
          <w:szCs w:val="24"/>
        </w:rPr>
        <w:t>There is no moral confusion about Hyde, he just feels that he can do what he wants, and this is what his ugly face reveals: the fact that he is “pure evil”.</w:t>
      </w:r>
      <w:r w:rsidR="00945365">
        <w:rPr>
          <w:sz w:val="24"/>
          <w:szCs w:val="24"/>
        </w:rPr>
        <w:t xml:space="preserve"> </w:t>
      </w:r>
      <w:r w:rsidRPr="005B48F2">
        <w:rPr>
          <w:sz w:val="24"/>
          <w:szCs w:val="24"/>
        </w:rPr>
        <w:t xml:space="preserve"> </w:t>
      </w:r>
      <w:r w:rsidR="00945365">
        <w:rPr>
          <w:sz w:val="24"/>
          <w:szCs w:val="24"/>
        </w:rPr>
        <w:t xml:space="preserve">Thus, </w:t>
      </w:r>
      <w:r w:rsidRPr="005B48F2">
        <w:rPr>
          <w:sz w:val="24"/>
          <w:szCs w:val="24"/>
        </w:rPr>
        <w:t xml:space="preserve">Hyde’s face is an expression of Jekyll’s inner evil. This, Jekyll explains, is why people have a “visible misgiving of the flesh” when they see Hyde.  </w:t>
      </w:r>
    </w:p>
    <w:p w14:paraId="31E97B1F" w14:textId="46A49054" w:rsidR="004F7707" w:rsidRPr="005B48F2" w:rsidRDefault="004F7707" w:rsidP="00945365">
      <w:pPr>
        <w:spacing w:after="0"/>
        <w:jc w:val="both"/>
        <w:rPr>
          <w:sz w:val="24"/>
          <w:szCs w:val="24"/>
        </w:rPr>
      </w:pPr>
    </w:p>
    <w:p w14:paraId="69C3FB82" w14:textId="1E94880A" w:rsidR="004F7707" w:rsidRDefault="004F7707" w:rsidP="00834A1F">
      <w:pPr>
        <w:spacing w:after="0"/>
        <w:jc w:val="both"/>
        <w:rPr>
          <w:sz w:val="24"/>
          <w:szCs w:val="24"/>
        </w:rPr>
      </w:pPr>
    </w:p>
    <w:p w14:paraId="4333AAFE" w14:textId="77777777" w:rsidR="004F7707" w:rsidRPr="00745166" w:rsidRDefault="004F7707" w:rsidP="00834A1F">
      <w:pPr>
        <w:spacing w:after="0"/>
        <w:jc w:val="both"/>
        <w:rPr>
          <w:sz w:val="24"/>
          <w:szCs w:val="24"/>
        </w:rPr>
      </w:pPr>
    </w:p>
    <w:sectPr w:rsidR="004F7707" w:rsidRPr="007451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EE7A28" w14:textId="77777777" w:rsidR="009228B0" w:rsidRDefault="009228B0" w:rsidP="00BE2F57">
      <w:pPr>
        <w:spacing w:after="0" w:line="240" w:lineRule="auto"/>
      </w:pPr>
      <w:r>
        <w:separator/>
      </w:r>
    </w:p>
  </w:endnote>
  <w:endnote w:type="continuationSeparator" w:id="0">
    <w:p w14:paraId="6F9261D3" w14:textId="77777777" w:rsidR="009228B0" w:rsidRDefault="009228B0" w:rsidP="00BE2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492073" w14:textId="77777777" w:rsidR="009228B0" w:rsidRDefault="009228B0" w:rsidP="00BE2F57">
      <w:pPr>
        <w:spacing w:after="0" w:line="240" w:lineRule="auto"/>
      </w:pPr>
      <w:r>
        <w:separator/>
      </w:r>
    </w:p>
  </w:footnote>
  <w:footnote w:type="continuationSeparator" w:id="0">
    <w:p w14:paraId="6B9692F3" w14:textId="77777777" w:rsidR="009228B0" w:rsidRDefault="009228B0" w:rsidP="00BE2F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16AAA"/>
    <w:multiLevelType w:val="hybridMultilevel"/>
    <w:tmpl w:val="A9BA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848EA"/>
    <w:multiLevelType w:val="hybridMultilevel"/>
    <w:tmpl w:val="0F7C7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D41C09"/>
    <w:multiLevelType w:val="hybridMultilevel"/>
    <w:tmpl w:val="8E526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421D10"/>
    <w:multiLevelType w:val="hybridMultilevel"/>
    <w:tmpl w:val="55066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E91FB9"/>
    <w:multiLevelType w:val="hybridMultilevel"/>
    <w:tmpl w:val="7A127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465E88"/>
    <w:multiLevelType w:val="hybridMultilevel"/>
    <w:tmpl w:val="BE06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ED21E6B"/>
    <w:multiLevelType w:val="hybridMultilevel"/>
    <w:tmpl w:val="4DD40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3C6FFA"/>
    <w:multiLevelType w:val="hybridMultilevel"/>
    <w:tmpl w:val="3786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7"/>
  </w:num>
  <w:num w:numId="5">
    <w:abstractNumId w:val="0"/>
  </w:num>
  <w:num w:numId="6">
    <w:abstractNumId w:val="4"/>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166"/>
    <w:rsid w:val="00004353"/>
    <w:rsid w:val="00166C66"/>
    <w:rsid w:val="00184614"/>
    <w:rsid w:val="001B5054"/>
    <w:rsid w:val="001F526D"/>
    <w:rsid w:val="002206F0"/>
    <w:rsid w:val="003475A3"/>
    <w:rsid w:val="004A2007"/>
    <w:rsid w:val="004F7707"/>
    <w:rsid w:val="005B48F2"/>
    <w:rsid w:val="00745166"/>
    <w:rsid w:val="007455F1"/>
    <w:rsid w:val="00780486"/>
    <w:rsid w:val="007D3607"/>
    <w:rsid w:val="00834A1F"/>
    <w:rsid w:val="009228B0"/>
    <w:rsid w:val="00945365"/>
    <w:rsid w:val="00972018"/>
    <w:rsid w:val="009843F1"/>
    <w:rsid w:val="00A477BF"/>
    <w:rsid w:val="00AA3FF7"/>
    <w:rsid w:val="00AD7FA9"/>
    <w:rsid w:val="00AE7AA7"/>
    <w:rsid w:val="00BE2F57"/>
    <w:rsid w:val="00BF7C80"/>
    <w:rsid w:val="00CB5510"/>
    <w:rsid w:val="00CB615F"/>
    <w:rsid w:val="00CD0A7C"/>
    <w:rsid w:val="00D24676"/>
    <w:rsid w:val="00EF3C4F"/>
    <w:rsid w:val="00F5171B"/>
    <w:rsid w:val="00F55D23"/>
    <w:rsid w:val="00F81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28D64"/>
  <w15:chartTrackingRefBased/>
  <w15:docId w15:val="{6827B42F-C781-4945-A6BD-8431DF953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51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5166"/>
    <w:pPr>
      <w:ind w:left="720"/>
      <w:contextualSpacing/>
    </w:pPr>
  </w:style>
  <w:style w:type="paragraph" w:styleId="Header">
    <w:name w:val="header"/>
    <w:basedOn w:val="Normal"/>
    <w:link w:val="HeaderChar"/>
    <w:uiPriority w:val="99"/>
    <w:unhideWhenUsed/>
    <w:rsid w:val="00BE2F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F57"/>
  </w:style>
  <w:style w:type="paragraph" w:styleId="Footer">
    <w:name w:val="footer"/>
    <w:basedOn w:val="Normal"/>
    <w:link w:val="FooterChar"/>
    <w:uiPriority w:val="99"/>
    <w:unhideWhenUsed/>
    <w:rsid w:val="00BE2F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F57"/>
  </w:style>
  <w:style w:type="character" w:styleId="Emphasis">
    <w:name w:val="Emphasis"/>
    <w:basedOn w:val="DefaultParagraphFont"/>
    <w:uiPriority w:val="20"/>
    <w:qFormat/>
    <w:rsid w:val="00EF3C4F"/>
    <w:rPr>
      <w:i/>
      <w:iCs/>
    </w:rPr>
  </w:style>
  <w:style w:type="paragraph" w:styleId="BalloonText">
    <w:name w:val="Balloon Text"/>
    <w:basedOn w:val="Normal"/>
    <w:link w:val="BalloonTextChar"/>
    <w:uiPriority w:val="99"/>
    <w:semiHidden/>
    <w:unhideWhenUsed/>
    <w:rsid w:val="00F55D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5D2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ww.google.co.uk/imgres?imgurl=https://is1-ssl.mzstatic.com/image/thumb/Purple4/v4/e5/82/1c/e5821cae-75a1-791d-2d63-e745b0ddd868/source/512x512bb.jpg&amp;imgrefurl=https://appadvice.com/app/passmores-academy-teaching-learning-hub/1022358350&amp;docid=glpYNlsiNxq3VM&amp;tbnid=zossCB6bUVisQM:&amp;vet=12ahUKEwiDsITNtoTiAhXC8eAKHYIfDJs4ZBAzKAswC3oECAEQDA..i&amp;w=512&amp;h=512&amp;bih=963&amp;biw=1920&amp;q=passmores%20academy&amp;ved=2ahUKEwiDsITNtoTiAhXC8eAKHYIfDJs4ZBAzKAswC3oECAEQDA&amp;iact=mrc&amp;uact=8"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9" ma:contentTypeDescription="Create a new document." ma:contentTypeScope="" ma:versionID="d5a968d9980fc3b64ccfd8c388a3e7c1">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ac99c21b47dd4109354065817135eaf3"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Props1.xml><?xml version="1.0" encoding="utf-8"?>
<ds:datastoreItem xmlns:ds="http://schemas.openxmlformats.org/officeDocument/2006/customXml" ds:itemID="{61FE6A24-57EC-402B-A446-B7FDA048658D}"/>
</file>

<file path=customXml/itemProps2.xml><?xml version="1.0" encoding="utf-8"?>
<ds:datastoreItem xmlns:ds="http://schemas.openxmlformats.org/officeDocument/2006/customXml" ds:itemID="{D100474C-5D77-40BB-937B-E3E6E120243B}"/>
</file>

<file path=customXml/itemProps3.xml><?xml version="1.0" encoding="utf-8"?>
<ds:datastoreItem xmlns:ds="http://schemas.openxmlformats.org/officeDocument/2006/customXml" ds:itemID="{8BDFC4A3-40EE-4E50-8199-04AE420D680B}"/>
</file>

<file path=docProps/app.xml><?xml version="1.0" encoding="utf-8"?>
<Properties xmlns="http://schemas.openxmlformats.org/officeDocument/2006/extended-properties" xmlns:vt="http://schemas.openxmlformats.org/officeDocument/2006/docPropsVTypes">
  <Template>54A01C73</Template>
  <TotalTime>1</TotalTime>
  <Pages>29</Pages>
  <Words>11260</Words>
  <Characters>64183</Characters>
  <Application>Microsoft Office Word</Application>
  <DocSecurity>0</DocSecurity>
  <Lines>534</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Gladen</dc:creator>
  <cp:keywords/>
  <dc:description/>
  <cp:lastModifiedBy>Maria Gladen</cp:lastModifiedBy>
  <cp:revision>3</cp:revision>
  <cp:lastPrinted>2019-05-07T07:06:00Z</cp:lastPrinted>
  <dcterms:created xsi:type="dcterms:W3CDTF">2019-05-07T07:08:00Z</dcterms:created>
  <dcterms:modified xsi:type="dcterms:W3CDTF">2019-05-07T07:08:00Z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y fmtid="{D5CDD505-2E9C-101B-9397-08002B2CF9AE}" pid="3" name="Order">
    <vt:r8>35868500</vt:r8>
  </property>
</Properties>
</file>